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6DA30" w14:textId="11C4FC3E" w:rsidR="00841616" w:rsidRPr="00C431FC" w:rsidRDefault="00DB2ADD" w:rsidP="001D0869">
      <w:pPr>
        <w:pStyle w:val="CEES2023-PaperTitle"/>
        <w:ind w:left="720" w:hanging="720"/>
      </w:pPr>
      <w:bookmarkStart w:id="0" w:name="_Hlk125622954"/>
      <w:r>
        <w:t>Paper title</w:t>
      </w:r>
      <w:r w:rsidR="000962FF">
        <w:t xml:space="preserve"> </w:t>
      </w:r>
      <w:r>
        <w:t>[USE “</w:t>
      </w:r>
      <w:r w:rsidR="007C020F">
        <w:t xml:space="preserve">CEES2023 - </w:t>
      </w:r>
      <w:r>
        <w:t xml:space="preserve">Paper Title” from </w:t>
      </w:r>
      <w:r w:rsidR="001D0869">
        <w:t>styles</w:t>
      </w:r>
      <w:r>
        <w:t xml:space="preserve"> list</w:t>
      </w:r>
      <w:r w:rsidR="00163C2F">
        <w:t xml:space="preserve"> HERE</w:t>
      </w:r>
      <w:r>
        <w:t>]</w:t>
      </w:r>
      <w:bookmarkEnd w:id="0"/>
    </w:p>
    <w:p w14:paraId="016D5D33" w14:textId="6DA53B64" w:rsidR="00582D0B" w:rsidRPr="00BF4A19" w:rsidRDefault="00C33465" w:rsidP="00BF4A19">
      <w:pPr>
        <w:pStyle w:val="CEES2023-Author"/>
      </w:pPr>
      <w:proofErr w:type="spellStart"/>
      <w:r w:rsidRPr="00BF4A19">
        <w:t>First</w:t>
      </w:r>
      <w:proofErr w:type="spellEnd"/>
      <w:r w:rsidRPr="00BF4A19">
        <w:t xml:space="preserve"> A.</w:t>
      </w:r>
      <w:r w:rsidR="00841616" w:rsidRPr="00BF4A19">
        <w:t xml:space="preserve"> </w:t>
      </w:r>
      <w:proofErr w:type="spellStart"/>
      <w:r w:rsidRPr="00BF4A19">
        <w:t>Author</w:t>
      </w:r>
      <w:proofErr w:type="spellEnd"/>
      <w:r w:rsidR="003D64A6" w:rsidRPr="00BF4A19">
        <w:t xml:space="preserve"> </w:t>
      </w:r>
      <w:r w:rsidR="008718AA" w:rsidRPr="003525A7">
        <w:rPr>
          <w:vertAlign w:val="superscript"/>
        </w:rPr>
        <w:t>1</w:t>
      </w:r>
      <w:r w:rsidR="000E4998" w:rsidRPr="00BF4A19">
        <w:t xml:space="preserve"> </w:t>
      </w:r>
      <w:r w:rsidR="00DB2ADD" w:rsidRPr="00BF4A19">
        <w:t>[Use “</w:t>
      </w:r>
      <w:r w:rsidR="007C020F" w:rsidRPr="00BF4A19">
        <w:t xml:space="preserve">CEES2023 - </w:t>
      </w:r>
      <w:proofErr w:type="spellStart"/>
      <w:r w:rsidR="00DB2ADD" w:rsidRPr="00BF4A19">
        <w:t>Author</w:t>
      </w:r>
      <w:proofErr w:type="spellEnd"/>
      <w:r w:rsidR="00DB2ADD" w:rsidRPr="00BF4A19">
        <w:t xml:space="preserve">” from </w:t>
      </w:r>
      <w:proofErr w:type="spellStart"/>
      <w:r w:rsidR="001D0869">
        <w:t>styles</w:t>
      </w:r>
      <w:proofErr w:type="spellEnd"/>
      <w:r w:rsidR="00DB2ADD" w:rsidRPr="00BF4A19">
        <w:t xml:space="preserve"> </w:t>
      </w:r>
      <w:proofErr w:type="spellStart"/>
      <w:r w:rsidR="00DB2ADD" w:rsidRPr="00BF4A19">
        <w:t>list</w:t>
      </w:r>
      <w:proofErr w:type="spellEnd"/>
      <w:r w:rsidR="00163C2F" w:rsidRPr="00BF4A19">
        <w:t xml:space="preserve"> </w:t>
      </w:r>
      <w:proofErr w:type="spellStart"/>
      <w:r w:rsidR="00163C2F" w:rsidRPr="00BF4A19">
        <w:t>here</w:t>
      </w:r>
      <w:proofErr w:type="spellEnd"/>
      <w:r w:rsidR="00DB2ADD" w:rsidRPr="00BF4A19">
        <w:t>]</w:t>
      </w:r>
    </w:p>
    <w:p w14:paraId="5B9D275F" w14:textId="77777777" w:rsidR="008718AA" w:rsidRPr="00BF4A19" w:rsidRDefault="00841616" w:rsidP="00BF4A19">
      <w:pPr>
        <w:pStyle w:val="CEES2023-Author"/>
      </w:pPr>
      <w:proofErr w:type="spellStart"/>
      <w:r w:rsidRPr="00BF4A19">
        <w:t>S</w:t>
      </w:r>
      <w:r w:rsidR="00683333" w:rsidRPr="00BF4A19">
        <w:t>econd</w:t>
      </w:r>
      <w:proofErr w:type="spellEnd"/>
      <w:r w:rsidRPr="00BF4A19">
        <w:t xml:space="preserve"> B. </w:t>
      </w:r>
      <w:proofErr w:type="spellStart"/>
      <w:r w:rsidR="00683333" w:rsidRPr="00BF4A19">
        <w:t>Author</w:t>
      </w:r>
      <w:proofErr w:type="spellEnd"/>
      <w:r w:rsidR="00683333" w:rsidRPr="00BF4A19">
        <w:t xml:space="preserve"> </w:t>
      </w:r>
      <w:r w:rsidR="008718AA" w:rsidRPr="003525A7">
        <w:rPr>
          <w:vertAlign w:val="superscript"/>
        </w:rPr>
        <w:t>1</w:t>
      </w:r>
      <w:r w:rsidR="00690430" w:rsidRPr="003525A7">
        <w:rPr>
          <w:vertAlign w:val="superscript"/>
        </w:rPr>
        <w:t>,2</w:t>
      </w:r>
      <w:r w:rsidR="001859F4" w:rsidRPr="00BF4A19">
        <w:t xml:space="preserve"> </w:t>
      </w:r>
      <w:r w:rsidR="00DB2ADD" w:rsidRPr="00BF4A19">
        <w:t>[</w:t>
      </w:r>
      <w:proofErr w:type="spellStart"/>
      <w:r w:rsidR="00DB2ADD" w:rsidRPr="00BF4A19">
        <w:t>By</w:t>
      </w:r>
      <w:proofErr w:type="spellEnd"/>
      <w:r w:rsidR="00DB2ADD" w:rsidRPr="00BF4A19">
        <w:t xml:space="preserve"> </w:t>
      </w:r>
      <w:proofErr w:type="spellStart"/>
      <w:r w:rsidR="00DB2ADD" w:rsidRPr="00BF4A19">
        <w:t>default</w:t>
      </w:r>
      <w:proofErr w:type="spellEnd"/>
      <w:r w:rsidR="00DB2ADD" w:rsidRPr="00BF4A19">
        <w:t xml:space="preserve">, use </w:t>
      </w:r>
      <w:proofErr w:type="spellStart"/>
      <w:r w:rsidR="00DB2ADD" w:rsidRPr="00BF4A19">
        <w:t>only</w:t>
      </w:r>
      <w:proofErr w:type="spellEnd"/>
      <w:r w:rsidR="00DB2ADD" w:rsidRPr="00BF4A19">
        <w:t xml:space="preserve"> </w:t>
      </w:r>
      <w:proofErr w:type="spellStart"/>
      <w:r w:rsidR="00DB2ADD" w:rsidRPr="00BF4A19">
        <w:t>one</w:t>
      </w:r>
      <w:proofErr w:type="spellEnd"/>
      <w:r w:rsidR="00DB2ADD" w:rsidRPr="00BF4A19">
        <w:t xml:space="preserve"> </w:t>
      </w:r>
      <w:proofErr w:type="spellStart"/>
      <w:r w:rsidR="00DB2ADD" w:rsidRPr="00BF4A19">
        <w:t>name</w:t>
      </w:r>
      <w:proofErr w:type="spellEnd"/>
      <w:r w:rsidR="00DB2ADD" w:rsidRPr="00BF4A19">
        <w:t xml:space="preserve"> </w:t>
      </w:r>
      <w:proofErr w:type="spellStart"/>
      <w:r w:rsidR="00DB2ADD" w:rsidRPr="00BF4A19">
        <w:t>and</w:t>
      </w:r>
      <w:proofErr w:type="spellEnd"/>
      <w:r w:rsidR="00DB2ADD" w:rsidRPr="00BF4A19">
        <w:t xml:space="preserve"> </w:t>
      </w:r>
      <w:proofErr w:type="spellStart"/>
      <w:r w:rsidR="00DB2ADD" w:rsidRPr="00BF4A19">
        <w:t>one</w:t>
      </w:r>
      <w:proofErr w:type="spellEnd"/>
      <w:r w:rsidR="00DB2ADD" w:rsidRPr="00BF4A19">
        <w:t xml:space="preserve"> </w:t>
      </w:r>
      <w:proofErr w:type="spellStart"/>
      <w:r w:rsidR="00DB2ADD" w:rsidRPr="00BF4A19">
        <w:t>surname</w:t>
      </w:r>
      <w:proofErr w:type="spellEnd"/>
      <w:r w:rsidR="00DB2ADD" w:rsidRPr="00BF4A19">
        <w:t>]</w:t>
      </w:r>
    </w:p>
    <w:p w14:paraId="36FC4A0B" w14:textId="77777777" w:rsidR="00BE3A8E" w:rsidRPr="00BF4A19" w:rsidRDefault="00683333" w:rsidP="00BF4A19">
      <w:pPr>
        <w:pStyle w:val="CEES2023-Author"/>
      </w:pPr>
      <w:proofErr w:type="spellStart"/>
      <w:r w:rsidRPr="00BF4A19">
        <w:t>Third</w:t>
      </w:r>
      <w:proofErr w:type="spellEnd"/>
      <w:r w:rsidR="00841616" w:rsidRPr="00BF4A19">
        <w:t xml:space="preserve"> C. </w:t>
      </w:r>
      <w:proofErr w:type="spellStart"/>
      <w:r w:rsidRPr="00BF4A19">
        <w:t>Author</w:t>
      </w:r>
      <w:proofErr w:type="spellEnd"/>
      <w:r w:rsidRPr="00BF4A19">
        <w:t xml:space="preserve"> </w:t>
      </w:r>
      <w:r w:rsidR="008718AA" w:rsidRPr="003525A7">
        <w:rPr>
          <w:vertAlign w:val="superscript"/>
        </w:rPr>
        <w:t>2</w:t>
      </w:r>
      <w:r w:rsidR="00395FA2" w:rsidRPr="00BF4A19">
        <w:t xml:space="preserve"> </w:t>
      </w:r>
      <w:r w:rsidR="00DB2ADD" w:rsidRPr="00BF4A19">
        <w:t xml:space="preserve">[To </w:t>
      </w:r>
      <w:proofErr w:type="spellStart"/>
      <w:r w:rsidR="00DB2ADD" w:rsidRPr="00BF4A19">
        <w:t>include</w:t>
      </w:r>
      <w:proofErr w:type="spellEnd"/>
      <w:r w:rsidR="00DB2ADD" w:rsidRPr="00BF4A19">
        <w:t xml:space="preserve"> </w:t>
      </w:r>
      <w:proofErr w:type="spellStart"/>
      <w:r w:rsidR="00DB2ADD" w:rsidRPr="00BF4A19">
        <w:t>other</w:t>
      </w:r>
      <w:proofErr w:type="spellEnd"/>
      <w:r w:rsidR="00DB2ADD" w:rsidRPr="00BF4A19">
        <w:t xml:space="preserve"> </w:t>
      </w:r>
      <w:proofErr w:type="spellStart"/>
      <w:r w:rsidR="00DB2ADD" w:rsidRPr="00BF4A19">
        <w:t>names</w:t>
      </w:r>
      <w:proofErr w:type="spellEnd"/>
      <w:r w:rsidR="00DB2ADD" w:rsidRPr="00BF4A19">
        <w:t xml:space="preserve"> use </w:t>
      </w:r>
      <w:proofErr w:type="spellStart"/>
      <w:r w:rsidR="00DB2ADD" w:rsidRPr="00BF4A19">
        <w:t>initials</w:t>
      </w:r>
      <w:proofErr w:type="spellEnd"/>
      <w:r w:rsidR="00DB2ADD" w:rsidRPr="00BF4A19">
        <w:t xml:space="preserve"> </w:t>
      </w:r>
      <w:proofErr w:type="spellStart"/>
      <w:r w:rsidR="00DB2ADD" w:rsidRPr="00BF4A19">
        <w:t>only</w:t>
      </w:r>
      <w:proofErr w:type="spellEnd"/>
      <w:r w:rsidR="00DB2ADD" w:rsidRPr="00BF4A19">
        <w:t>]</w:t>
      </w:r>
    </w:p>
    <w:p w14:paraId="07B167D5" w14:textId="3132526E" w:rsidR="008718AA" w:rsidRPr="00C431FC" w:rsidRDefault="008718AA" w:rsidP="00493E9C">
      <w:pPr>
        <w:pStyle w:val="CEES2023-Affiliation"/>
      </w:pPr>
      <w:r w:rsidRPr="00C431FC">
        <w:rPr>
          <w:vertAlign w:val="superscript"/>
        </w:rPr>
        <w:t>1</w:t>
      </w:r>
      <w:r w:rsidR="006D64E1" w:rsidRPr="00C431FC">
        <w:rPr>
          <w:vertAlign w:val="superscript"/>
        </w:rPr>
        <w:t xml:space="preserve"> </w:t>
      </w:r>
      <w:r w:rsidR="00683333" w:rsidRPr="00C431FC">
        <w:t>Institution</w:t>
      </w:r>
      <w:r w:rsidRPr="00C431FC">
        <w:t xml:space="preserve"> | </w:t>
      </w:r>
      <w:r w:rsidR="00683333" w:rsidRPr="00C431FC">
        <w:t>Country</w:t>
      </w:r>
      <w:r w:rsidR="0029518F" w:rsidRPr="00C431FC">
        <w:t xml:space="preserve"> </w:t>
      </w:r>
      <w:r w:rsidR="00DB2ADD" w:rsidRPr="00DB2ADD">
        <w:t>[Use “</w:t>
      </w:r>
      <w:r w:rsidR="007C020F">
        <w:t xml:space="preserve">CEES 2023 - </w:t>
      </w:r>
      <w:r w:rsidR="00DB2ADD" w:rsidRPr="00DB2ADD">
        <w:t xml:space="preserve">Affiliation” from </w:t>
      </w:r>
      <w:r w:rsidR="001D0869">
        <w:t>styles</w:t>
      </w:r>
      <w:r w:rsidR="00DB2ADD" w:rsidRPr="00DB2ADD">
        <w:t xml:space="preserve"> list</w:t>
      </w:r>
      <w:r w:rsidR="00163C2F">
        <w:t xml:space="preserve"> here</w:t>
      </w:r>
      <w:r w:rsidR="00DB2ADD" w:rsidRPr="00DB2ADD">
        <w:t>]</w:t>
      </w:r>
    </w:p>
    <w:p w14:paraId="3BE91612" w14:textId="77777777" w:rsidR="008718AA" w:rsidRPr="00665D92" w:rsidRDefault="008718AA" w:rsidP="00597CD9">
      <w:pPr>
        <w:pStyle w:val="CEES2023-Affiliation"/>
      </w:pPr>
      <w:r w:rsidRPr="00137D20">
        <w:rPr>
          <w:vertAlign w:val="superscript"/>
        </w:rPr>
        <w:t>2</w:t>
      </w:r>
      <w:r w:rsidR="006D64E1" w:rsidRPr="00C431FC">
        <w:t xml:space="preserve"> </w:t>
      </w:r>
      <w:r w:rsidR="00683333" w:rsidRPr="00C431FC">
        <w:t>Institution | Country</w:t>
      </w:r>
      <w:r w:rsidR="001859F4" w:rsidRPr="00C431FC">
        <w:t xml:space="preserve"> </w:t>
      </w:r>
      <w:r w:rsidR="00DB2ADD" w:rsidRPr="00DB2ADD">
        <w:t>[Do not repeat Institutions. Authors may be affiliated to more than one institution]</w:t>
      </w:r>
    </w:p>
    <w:p w14:paraId="78007326" w14:textId="77777777" w:rsidR="00973D12" w:rsidRPr="00665D92" w:rsidRDefault="00683333" w:rsidP="00DB2ADD">
      <w:pPr>
        <w:pStyle w:val="CEES2023-Affiliation"/>
      </w:pPr>
      <w:bookmarkStart w:id="1" w:name="_Hlk534639818"/>
      <w:r w:rsidRPr="00137D20">
        <w:t>C</w:t>
      </w:r>
      <w:r w:rsidR="00973D12" w:rsidRPr="00137D20">
        <w:t>orrespond</w:t>
      </w:r>
      <w:r w:rsidRPr="00137D20">
        <w:t>ing author</w:t>
      </w:r>
      <w:r w:rsidR="00973D12" w:rsidRPr="00137D20">
        <w:t>: email@</w:t>
      </w:r>
      <w:r w:rsidRPr="00137D20">
        <w:t>institution</w:t>
      </w:r>
      <w:r w:rsidR="00973D12" w:rsidRPr="00137D20">
        <w:t>.</w:t>
      </w:r>
      <w:r w:rsidRPr="00137D20">
        <w:t>com</w:t>
      </w:r>
      <w:r w:rsidR="004264C4" w:rsidRPr="00137D20">
        <w:t xml:space="preserve"> [</w:t>
      </w:r>
      <w:r w:rsidR="00597CD9">
        <w:t>E-mail address of the au</w:t>
      </w:r>
      <w:r w:rsidR="004264C4" w:rsidRPr="00137D20">
        <w:t>thor</w:t>
      </w:r>
      <w:r w:rsidR="00597CD9">
        <w:t xml:space="preserve"> submitting the abstract</w:t>
      </w:r>
      <w:r w:rsidR="004264C4" w:rsidRPr="00137D20">
        <w:t>]</w:t>
      </w:r>
    </w:p>
    <w:bookmarkEnd w:id="1"/>
    <w:p w14:paraId="444E6500" w14:textId="77777777" w:rsidR="00696C10" w:rsidRPr="00C431FC" w:rsidRDefault="00BE2BD7" w:rsidP="00230784">
      <w:pPr>
        <w:pStyle w:val="CEES2023-HeadingNaN"/>
      </w:pPr>
      <w:r w:rsidRPr="00C431FC">
        <w:t>Keywords</w:t>
      </w:r>
    </w:p>
    <w:p w14:paraId="0E8595EF" w14:textId="2321992E" w:rsidR="00696C10" w:rsidRPr="00163C2F" w:rsidRDefault="00683333" w:rsidP="000451EE">
      <w:pPr>
        <w:pStyle w:val="CEES2023-Text"/>
      </w:pPr>
      <w:r w:rsidRPr="00C431FC">
        <w:t>Construction</w:t>
      </w:r>
      <w:r w:rsidR="00690430">
        <w:t>;</w:t>
      </w:r>
      <w:r w:rsidRPr="00C431FC">
        <w:t xml:space="preserve"> Energy</w:t>
      </w:r>
      <w:r w:rsidR="00690430">
        <w:t>;</w:t>
      </w:r>
      <w:r w:rsidRPr="00C431FC">
        <w:t xml:space="preserve"> Environment</w:t>
      </w:r>
      <w:r w:rsidR="00690430">
        <w:t>;</w:t>
      </w:r>
      <w:r w:rsidRPr="00C431FC">
        <w:t xml:space="preserve"> </w:t>
      </w:r>
      <w:r w:rsidRPr="00163C2F">
        <w:t xml:space="preserve">Sustainability </w:t>
      </w:r>
      <w:r w:rsidR="00690430" w:rsidRPr="00163C2F">
        <w:t>[</w:t>
      </w:r>
      <w:r w:rsidR="000C2D23">
        <w:t xml:space="preserve">From </w:t>
      </w:r>
      <w:r w:rsidR="001D0869">
        <w:t>styles</w:t>
      </w:r>
      <w:r w:rsidR="000C2D23">
        <w:t xml:space="preserve"> list, use “CEES 2023 – Heading </w:t>
      </w:r>
      <w:proofErr w:type="spellStart"/>
      <w:r w:rsidR="000C2D23">
        <w:t>NaN</w:t>
      </w:r>
      <w:proofErr w:type="spellEnd"/>
      <w:r w:rsidR="000C2D23">
        <w:t xml:space="preserve">” for the heading, and </w:t>
      </w:r>
      <w:r w:rsidR="000C2D23" w:rsidRPr="00163C2F">
        <w:t>“</w:t>
      </w:r>
      <w:r w:rsidR="000C2D23">
        <w:t>CEES 2023 - Text</w:t>
      </w:r>
      <w:r w:rsidR="000C2D23" w:rsidRPr="00163C2F">
        <w:t xml:space="preserve">” </w:t>
      </w:r>
      <w:r w:rsidR="000C2D23">
        <w:t xml:space="preserve">for the </w:t>
      </w:r>
      <w:r w:rsidR="000C2D23" w:rsidRPr="0075258F">
        <w:t>keywords.</w:t>
      </w:r>
      <w:r w:rsidR="000C2D23">
        <w:t xml:space="preserve"> </w:t>
      </w:r>
      <w:r w:rsidR="00690430" w:rsidRPr="00163C2F">
        <w:t>M</w:t>
      </w:r>
      <w:r w:rsidRPr="00163C2F">
        <w:t>ax</w:t>
      </w:r>
      <w:r w:rsidR="000962FF" w:rsidRPr="00163C2F">
        <w:t xml:space="preserve">. </w:t>
      </w:r>
      <w:r w:rsidRPr="00163C2F">
        <w:t>6 keywords</w:t>
      </w:r>
      <w:r w:rsidR="00690430" w:rsidRPr="00163C2F">
        <w:t xml:space="preserve"> with first letter as upper case, separated by </w:t>
      </w:r>
      <w:r w:rsidR="00597CD9" w:rsidRPr="00163C2F">
        <w:t>“</w:t>
      </w:r>
      <w:r w:rsidR="00690430" w:rsidRPr="00163C2F">
        <w:t>;</w:t>
      </w:r>
      <w:r w:rsidR="00597CD9" w:rsidRPr="00163C2F">
        <w:t>”</w:t>
      </w:r>
      <w:r w:rsidR="00690430" w:rsidRPr="00163C2F">
        <w:t>]</w:t>
      </w:r>
    </w:p>
    <w:p w14:paraId="35D598A3" w14:textId="77777777" w:rsidR="00696C10" w:rsidRPr="00C431FC" w:rsidRDefault="00683333" w:rsidP="00230784">
      <w:pPr>
        <w:pStyle w:val="CEES2023-HeadingNaN"/>
      </w:pPr>
      <w:r w:rsidRPr="00C431FC">
        <w:t>Abstract</w:t>
      </w:r>
    </w:p>
    <w:p w14:paraId="5E4D8280" w14:textId="71580CE3" w:rsidR="00163C2F" w:rsidRDefault="000F3604" w:rsidP="000451EE">
      <w:pPr>
        <w:pStyle w:val="CEES2023-Text"/>
      </w:pPr>
      <w:r>
        <w:t>[</w:t>
      </w:r>
      <w:r w:rsidR="000C2D23">
        <w:t xml:space="preserve">From </w:t>
      </w:r>
      <w:r w:rsidR="001D0869">
        <w:t>styles</w:t>
      </w:r>
      <w:r w:rsidR="000C2D23">
        <w:t xml:space="preserve"> list, use “CEES 2023 – Heading </w:t>
      </w:r>
      <w:proofErr w:type="spellStart"/>
      <w:r w:rsidR="000C2D23">
        <w:t>NaN</w:t>
      </w:r>
      <w:proofErr w:type="spellEnd"/>
      <w:r w:rsidR="000C2D23">
        <w:t xml:space="preserve">” for the heading, and </w:t>
      </w:r>
      <w:r w:rsidR="000C2D23" w:rsidRPr="00163C2F">
        <w:t>“</w:t>
      </w:r>
      <w:r w:rsidR="000C2D23">
        <w:t>CEES 2023 - Text</w:t>
      </w:r>
      <w:r w:rsidR="000C2D23" w:rsidRPr="00163C2F">
        <w:t xml:space="preserve">” </w:t>
      </w:r>
      <w:r w:rsidR="000C2D23">
        <w:t>for the abstract.</w:t>
      </w:r>
      <w:r w:rsidR="00163C2F">
        <w:t xml:space="preserve"> Maximum 300 words</w:t>
      </w:r>
      <w:r w:rsidR="000C2D23">
        <w:t xml:space="preserve"> in </w:t>
      </w:r>
      <w:r w:rsidR="00163C2F">
        <w:t>one single paragraph. Do not use symbols, equations, tables, figures</w:t>
      </w:r>
      <w:r w:rsidR="001D0869">
        <w:t>, or numbered references</w:t>
      </w:r>
      <w:r w:rsidR="000C2D23">
        <w:t xml:space="preserve"> in the abstract.</w:t>
      </w:r>
      <w:r w:rsidR="00163C2F">
        <w:t>]</w:t>
      </w:r>
    </w:p>
    <w:p w14:paraId="5E9447CF" w14:textId="66C52967" w:rsidR="00852CB0" w:rsidRDefault="00852CB0" w:rsidP="00230784">
      <w:pPr>
        <w:pStyle w:val="CEES2023-HEADING1"/>
      </w:pPr>
      <w:r>
        <w:t>Introduction [</w:t>
      </w:r>
      <w:r w:rsidR="00163C2F">
        <w:t xml:space="preserve">Use </w:t>
      </w:r>
      <w:r>
        <w:t>“</w:t>
      </w:r>
      <w:r w:rsidR="007C020F">
        <w:t xml:space="preserve">CEES2023 - </w:t>
      </w:r>
      <w:r>
        <w:t>HEADING 1”</w:t>
      </w:r>
      <w:r w:rsidR="00163C2F">
        <w:t xml:space="preserve"> from </w:t>
      </w:r>
      <w:r w:rsidR="001D0869">
        <w:t>styles</w:t>
      </w:r>
      <w:r w:rsidR="00163C2F">
        <w:t xml:space="preserve"> list </w:t>
      </w:r>
      <w:r w:rsidR="005F4E01">
        <w:t>FOR MAIN SECTIONS</w:t>
      </w:r>
      <w:r>
        <w:t>]</w:t>
      </w:r>
    </w:p>
    <w:p w14:paraId="7993ABD5" w14:textId="026A1BEE" w:rsidR="007F0E74" w:rsidRDefault="00163C2F" w:rsidP="000451EE">
      <w:pPr>
        <w:pStyle w:val="CEES2023-Text"/>
      </w:pPr>
      <w:r>
        <w:t>[</w:t>
      </w:r>
      <w:r w:rsidRPr="00163C2F">
        <w:t>Use “</w:t>
      </w:r>
      <w:r w:rsidR="007C020F">
        <w:t>CEES2023 - Text</w:t>
      </w:r>
      <w:r w:rsidRPr="00163C2F">
        <w:t xml:space="preserve">” from </w:t>
      </w:r>
      <w:r w:rsidR="001D0869">
        <w:t>styles</w:t>
      </w:r>
      <w:r w:rsidRPr="00163C2F">
        <w:t xml:space="preserve"> list</w:t>
      </w:r>
      <w:r>
        <w:t xml:space="preserve"> for the main body of the text</w:t>
      </w:r>
      <w:r w:rsidR="003525A7">
        <w:t xml:space="preserve">. </w:t>
      </w:r>
      <w:r w:rsidR="00441593">
        <w:t xml:space="preserve">Using </w:t>
      </w:r>
      <w:r w:rsidR="00441593" w:rsidRPr="00163C2F">
        <w:t>“</w:t>
      </w:r>
      <w:r w:rsidR="00441593">
        <w:t>CEES2023 - Text</w:t>
      </w:r>
      <w:r w:rsidR="00441593" w:rsidRPr="00163C2F">
        <w:t>”</w:t>
      </w:r>
      <w:r w:rsidR="00441593">
        <w:t>, it is not necessary to add</w:t>
      </w:r>
      <w:r w:rsidR="003525A7">
        <w:t xml:space="preserve"> line space</w:t>
      </w:r>
      <w:r w:rsidR="00441593">
        <w:t xml:space="preserve"> between paragraphs, or for the next section.</w:t>
      </w:r>
      <w:r>
        <w:t>]</w:t>
      </w:r>
    </w:p>
    <w:p w14:paraId="31341034" w14:textId="0BD14DB7" w:rsidR="004F3D2C" w:rsidRDefault="004F3D2C" w:rsidP="00230784">
      <w:pPr>
        <w:pStyle w:val="CEES2023-HEADING1"/>
      </w:pPr>
      <w:r>
        <w:t xml:space="preserve">OTHER </w:t>
      </w:r>
      <w:r w:rsidR="00163C2F">
        <w:t xml:space="preserve">MAIN </w:t>
      </w:r>
      <w:r>
        <w:t xml:space="preserve">SECTIONS </w:t>
      </w:r>
      <w:r w:rsidR="00163C2F">
        <w:t>[Use “</w:t>
      </w:r>
      <w:r w:rsidR="007C020F">
        <w:t>CEES2023 - HEADING 1</w:t>
      </w:r>
      <w:r w:rsidR="00163C2F">
        <w:t xml:space="preserve">” from </w:t>
      </w:r>
      <w:r w:rsidR="001D0869">
        <w:t>styles</w:t>
      </w:r>
      <w:r w:rsidR="00163C2F">
        <w:t xml:space="preserve"> </w:t>
      </w:r>
      <w:r w:rsidR="005F4E01">
        <w:t>FOR MAIN SECTIONS</w:t>
      </w:r>
      <w:r w:rsidR="00163C2F">
        <w:t>]</w:t>
      </w:r>
    </w:p>
    <w:p w14:paraId="355E5E41" w14:textId="2F9E28E2" w:rsidR="004F3D2C" w:rsidRDefault="00163C2F" w:rsidP="000451EE">
      <w:pPr>
        <w:pStyle w:val="CEES2023-Text"/>
      </w:pPr>
      <w:r>
        <w:t>[</w:t>
      </w:r>
      <w:r w:rsidRPr="00163C2F">
        <w:t>Use “</w:t>
      </w:r>
      <w:r w:rsidR="007C020F">
        <w:t>CEES2023 - Text</w:t>
      </w:r>
      <w:r w:rsidRPr="00163C2F">
        <w:t xml:space="preserve">” from </w:t>
      </w:r>
      <w:r w:rsidR="001D0869">
        <w:t>styles</w:t>
      </w:r>
      <w:r w:rsidRPr="00163C2F">
        <w:t xml:space="preserve"> list</w:t>
      </w:r>
      <w:r>
        <w:t xml:space="preserve"> for the main body of the text</w:t>
      </w:r>
      <w:r w:rsidR="00441593">
        <w:t xml:space="preserve">. Using </w:t>
      </w:r>
      <w:r w:rsidR="00441593" w:rsidRPr="00163C2F">
        <w:t>“</w:t>
      </w:r>
      <w:r w:rsidR="00441593">
        <w:t>CEES2023 - Text</w:t>
      </w:r>
      <w:r w:rsidR="00441593" w:rsidRPr="00163C2F">
        <w:t>”</w:t>
      </w:r>
      <w:r w:rsidR="00441593">
        <w:t>, it is not necessary to add line space between paragraphs, or for the next section.</w:t>
      </w:r>
      <w:r>
        <w:t>]</w:t>
      </w:r>
    </w:p>
    <w:p w14:paraId="0052A268" w14:textId="6496856F" w:rsidR="004F3D2C" w:rsidRDefault="005F4E01" w:rsidP="00230784">
      <w:pPr>
        <w:pStyle w:val="CEES2023-HEADING2"/>
      </w:pPr>
      <w:r>
        <w:t xml:space="preserve">Sub section </w:t>
      </w:r>
      <w:r w:rsidRPr="005F4E01">
        <w:t>[Use “</w:t>
      </w:r>
      <w:r w:rsidR="007C020F">
        <w:t>CEES2023 - HEADING 2</w:t>
      </w:r>
      <w:r w:rsidRPr="005F4E01">
        <w:t xml:space="preserve">” from </w:t>
      </w:r>
      <w:r w:rsidR="001D0869">
        <w:t>styles</w:t>
      </w:r>
      <w:r w:rsidRPr="005F4E01">
        <w:t xml:space="preserve"> FOR </w:t>
      </w:r>
      <w:r>
        <w:t xml:space="preserve">Sub </w:t>
      </w:r>
      <w:r w:rsidRPr="005F4E01">
        <w:t>SECTIONS]</w:t>
      </w:r>
    </w:p>
    <w:p w14:paraId="7D2D2B7F" w14:textId="2D98B303" w:rsidR="005F4E01" w:rsidRDefault="005F4E01" w:rsidP="000451EE">
      <w:pPr>
        <w:pStyle w:val="CEES2023-Text"/>
      </w:pPr>
      <w:r w:rsidRPr="005F4E01">
        <w:t>[Use “</w:t>
      </w:r>
      <w:r w:rsidR="007C020F">
        <w:t>CEES2023 - Text</w:t>
      </w:r>
      <w:r w:rsidRPr="005F4E01">
        <w:t xml:space="preserve">” from </w:t>
      </w:r>
      <w:r w:rsidR="001D0869">
        <w:t>styles</w:t>
      </w:r>
      <w:r w:rsidRPr="005F4E01">
        <w:t xml:space="preserve"> list for the main body of the text</w:t>
      </w:r>
      <w:r w:rsidR="00441593">
        <w:t xml:space="preserve">. Using </w:t>
      </w:r>
      <w:r w:rsidR="00441593" w:rsidRPr="00163C2F">
        <w:t>“</w:t>
      </w:r>
      <w:r w:rsidR="00441593">
        <w:t>CEES2023 - Text</w:t>
      </w:r>
      <w:r w:rsidR="00441593" w:rsidRPr="00163C2F">
        <w:t>”</w:t>
      </w:r>
      <w:r w:rsidR="00441593">
        <w:t>, it is not necessary to add line space between paragraphs, or for the next section.</w:t>
      </w:r>
      <w:r w:rsidRPr="005F4E01">
        <w:t>]</w:t>
      </w:r>
    </w:p>
    <w:p w14:paraId="48EA9E6C" w14:textId="77777777" w:rsidR="005F4E01" w:rsidRDefault="005F4E01" w:rsidP="00230784">
      <w:pPr>
        <w:pStyle w:val="CEES2023-HEADING1"/>
      </w:pPr>
      <w:r>
        <w:t>Figures</w:t>
      </w:r>
    </w:p>
    <w:p w14:paraId="6BCC840D" w14:textId="68410CA7" w:rsidR="000451EE" w:rsidRDefault="005F4E01" w:rsidP="000451EE">
      <w:pPr>
        <w:pStyle w:val="CEES2023-Text"/>
      </w:pPr>
      <w:r>
        <w:t>[</w:t>
      </w:r>
      <w:r w:rsidRPr="005F4E01">
        <w:t>Figures (graphs, diagrams, photographs) should be numbered consecutively using Arabic numbers.</w:t>
      </w:r>
      <w:r>
        <w:t xml:space="preserve"> </w:t>
      </w:r>
      <w:r w:rsidR="003F4673" w:rsidRPr="0075258F">
        <w:t>They should be placed in the text soon after the point where they are referenced.</w:t>
      </w:r>
      <w:r w:rsidR="003F4673" w:rsidRPr="000451EE">
        <w:t xml:space="preserve"> </w:t>
      </w:r>
      <w:r w:rsidR="000451EE" w:rsidRPr="00C431FC">
        <w:t>Figures should be centred in the page and should have a figure caption placed underneath.</w:t>
      </w:r>
      <w:r w:rsidR="000451EE">
        <w:t xml:space="preserve"> </w:t>
      </w:r>
      <w:r w:rsidR="000451EE" w:rsidRPr="00C431FC">
        <w:t>Figures should be good quality to ensure that they are clear to the readers</w:t>
      </w:r>
      <w:r w:rsidR="003F4673" w:rsidRPr="0075258F">
        <w:t>.</w:t>
      </w:r>
      <w:r w:rsidR="000451EE">
        <w:t>]</w:t>
      </w:r>
    </w:p>
    <w:p w14:paraId="1FF2D95E" w14:textId="05358279" w:rsidR="005F4E01" w:rsidRDefault="000451EE" w:rsidP="000451EE">
      <w:pPr>
        <w:pStyle w:val="CEES2023-Text"/>
      </w:pPr>
      <w:r>
        <w:t>[</w:t>
      </w:r>
      <w:r w:rsidR="00441593">
        <w:t xml:space="preserve">From </w:t>
      </w:r>
      <w:r w:rsidR="001D0869">
        <w:t>styles</w:t>
      </w:r>
      <w:r w:rsidR="00441593">
        <w:t xml:space="preserve"> list, u</w:t>
      </w:r>
      <w:r w:rsidR="00665D92">
        <w:t>se “</w:t>
      </w:r>
      <w:r w:rsidR="007C020F">
        <w:t xml:space="preserve">CEES2023 - </w:t>
      </w:r>
      <w:r w:rsidR="00665D92">
        <w:t xml:space="preserve">Figure Caption” for </w:t>
      </w:r>
      <w:r w:rsidR="00441593">
        <w:t xml:space="preserve">figure </w:t>
      </w:r>
      <w:r w:rsidR="005F4E01" w:rsidRPr="005F4E01">
        <w:t>captions</w:t>
      </w:r>
      <w:r w:rsidR="00441593">
        <w:t xml:space="preserve">, </w:t>
      </w:r>
      <w:r w:rsidR="006703F0">
        <w:t>and “</w:t>
      </w:r>
      <w:r w:rsidR="007C020F">
        <w:t xml:space="preserve">CEES2023 - </w:t>
      </w:r>
      <w:r w:rsidR="006703F0">
        <w:t xml:space="preserve">Figure” for the </w:t>
      </w:r>
      <w:r w:rsidR="007C020F">
        <w:t xml:space="preserve">graphical </w:t>
      </w:r>
      <w:r w:rsidR="006703F0">
        <w:t>element.</w:t>
      </w:r>
      <w:r w:rsidR="00665D92">
        <w:t xml:space="preserve"> </w:t>
      </w:r>
      <w:r>
        <w:t>For correct formatting of figures</w:t>
      </w:r>
      <w:r w:rsidR="003C1333">
        <w:t xml:space="preserve">: </w:t>
      </w:r>
      <w:r w:rsidR="006703F0">
        <w:t>C</w:t>
      </w:r>
      <w:r w:rsidR="00665D92">
        <w:t xml:space="preserve">opy/paste example below </w:t>
      </w:r>
      <w:r w:rsidR="006703F0">
        <w:t>for your text</w:t>
      </w:r>
      <w:r w:rsidR="00665D92">
        <w:t xml:space="preserve">, </w:t>
      </w:r>
      <w:r w:rsidR="005152EE">
        <w:t>insert</w:t>
      </w:r>
      <w:r>
        <w:t xml:space="preserve"> your figure</w:t>
      </w:r>
      <w:r w:rsidR="005152EE" w:rsidRPr="0075258F">
        <w:t>, retype</w:t>
      </w:r>
      <w:r w:rsidR="005152EE">
        <w:t xml:space="preserve"> </w:t>
      </w:r>
      <w:r>
        <w:t>caption</w:t>
      </w:r>
      <w:r w:rsidR="006703F0">
        <w:t xml:space="preserve">, </w:t>
      </w:r>
      <w:r w:rsidR="00665D92">
        <w:t>and update</w:t>
      </w:r>
      <w:r w:rsidR="003C1333">
        <w:t xml:space="preserve"> </w:t>
      </w:r>
      <w:r w:rsidR="006703F0">
        <w:t>figure</w:t>
      </w:r>
      <w:r w:rsidR="00665D92">
        <w:t xml:space="preserve"> </w:t>
      </w:r>
      <w:r>
        <w:t>numbers</w:t>
      </w:r>
      <w:r w:rsidR="003F4673" w:rsidRPr="0075258F">
        <w:t>.</w:t>
      </w:r>
      <w:r w:rsidR="00665D92" w:rsidRPr="0075258F">
        <w:t>]</w:t>
      </w:r>
    </w:p>
    <w:p w14:paraId="42899B54" w14:textId="77777777" w:rsidR="005F4E01" w:rsidRDefault="005D0E8E" w:rsidP="000451EE">
      <w:pPr>
        <w:pStyle w:val="CEES2023-Figure"/>
      </w:pPr>
      <w:r w:rsidRPr="005D0E8E">
        <w:lastRenderedPageBreak/>
        <w:drawing>
          <wp:inline distT="0" distB="0" distL="0" distR="0" wp14:anchorId="00F628FD" wp14:editId="7E8F3558">
            <wp:extent cx="997830" cy="1790700"/>
            <wp:effectExtent l="0" t="0" r="0" b="0"/>
            <wp:docPr id="1" name="Imagem 1" descr="Uma imagem com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m texto&#10;&#10;Descrição gerada automa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01254" cy="1796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8B77D" w14:textId="41004DB4" w:rsidR="00665D92" w:rsidRDefault="00665D92" w:rsidP="00230784">
      <w:pPr>
        <w:pStyle w:val="CEES2023-Figure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32062">
        <w:rPr>
          <w:noProof/>
        </w:rPr>
        <w:t>1</w:t>
      </w:r>
      <w:r>
        <w:fldChar w:fldCharType="end"/>
      </w:r>
      <w:r>
        <w:t xml:space="preserve">. </w:t>
      </w:r>
      <w:r w:rsidR="005D0E8E">
        <w:t xml:space="preserve">Please use predefined </w:t>
      </w:r>
      <w:r w:rsidR="00BA329B">
        <w:t xml:space="preserve">CEES2023 from </w:t>
      </w:r>
      <w:r w:rsidR="001D0869">
        <w:t>styles</w:t>
      </w:r>
      <w:r w:rsidR="00BA329B">
        <w:t xml:space="preserve"> list</w:t>
      </w:r>
      <w:r w:rsidR="005D0E8E">
        <w:t xml:space="preserve"> for correct formatting.</w:t>
      </w:r>
    </w:p>
    <w:p w14:paraId="33440550" w14:textId="77777777" w:rsidR="006703F0" w:rsidRDefault="006703F0" w:rsidP="00230784">
      <w:pPr>
        <w:pStyle w:val="CEES2023-HEADING1"/>
      </w:pPr>
      <w:r>
        <w:t>TABLES</w:t>
      </w:r>
    </w:p>
    <w:p w14:paraId="538C8BCD" w14:textId="77777777" w:rsidR="000451EE" w:rsidRDefault="006703F0" w:rsidP="000451EE">
      <w:pPr>
        <w:pStyle w:val="CEES2023-Text"/>
      </w:pPr>
      <w:r>
        <w:t>[Tables</w:t>
      </w:r>
      <w:r w:rsidRPr="005F4E01">
        <w:t xml:space="preserve"> be numbered consecutively using Arabic numbers.</w:t>
      </w:r>
      <w:r>
        <w:t xml:space="preserve"> </w:t>
      </w:r>
      <w:r w:rsidR="000451EE" w:rsidRPr="000451EE">
        <w:t>They should be placed in the text soon after the point where they are referenced. Tables should be centred in the page and should have a table caption placed above</w:t>
      </w:r>
      <w:r w:rsidR="000451EE">
        <w:t>]</w:t>
      </w:r>
    </w:p>
    <w:p w14:paraId="51DC2B16" w14:textId="21C45D21" w:rsidR="000451EE" w:rsidRDefault="000451EE" w:rsidP="000451EE">
      <w:pPr>
        <w:pStyle w:val="CEES2023-Text"/>
      </w:pPr>
      <w:r>
        <w:t>[</w:t>
      </w:r>
      <w:r w:rsidR="00441593">
        <w:t xml:space="preserve">From </w:t>
      </w:r>
      <w:r w:rsidR="001D0869">
        <w:t>styles</w:t>
      </w:r>
      <w:r w:rsidR="00441593">
        <w:t xml:space="preserve"> list, u</w:t>
      </w:r>
      <w:r w:rsidR="006703F0">
        <w:t>se “</w:t>
      </w:r>
      <w:r w:rsidR="00BA329B">
        <w:t xml:space="preserve">CEES2023 - </w:t>
      </w:r>
      <w:r w:rsidR="006703F0">
        <w:t>Table Caption” for table</w:t>
      </w:r>
      <w:r w:rsidR="006703F0" w:rsidRPr="005F4E01">
        <w:t xml:space="preserve"> captions</w:t>
      </w:r>
      <w:r w:rsidR="00441593">
        <w:t>,</w:t>
      </w:r>
      <w:r w:rsidR="006703F0">
        <w:t xml:space="preserve"> and “</w:t>
      </w:r>
      <w:r w:rsidR="00BA329B">
        <w:t xml:space="preserve">CEES 2023 – </w:t>
      </w:r>
      <w:r w:rsidR="006703F0">
        <w:t>Table</w:t>
      </w:r>
      <w:r w:rsidR="00BA329B">
        <w:t xml:space="preserve"> text</w:t>
      </w:r>
      <w:r w:rsidR="006703F0">
        <w:t>” for the table</w:t>
      </w:r>
      <w:r w:rsidR="00BA329B">
        <w:t xml:space="preserve"> text</w:t>
      </w:r>
      <w:r w:rsidR="006703F0">
        <w:t xml:space="preserve">. </w:t>
      </w:r>
      <w:r>
        <w:t xml:space="preserve">For correct formatting of tables: Copy/paste example below for your text, </w:t>
      </w:r>
      <w:r w:rsidR="005152EE">
        <w:t>edit</w:t>
      </w:r>
      <w:r w:rsidR="00441593">
        <w:t xml:space="preserve"> it for</w:t>
      </w:r>
      <w:r w:rsidR="005152EE">
        <w:t xml:space="preserve"> </w:t>
      </w:r>
      <w:r>
        <w:t>your table</w:t>
      </w:r>
      <w:r w:rsidR="005152EE">
        <w:t xml:space="preserve">, retype </w:t>
      </w:r>
      <w:r>
        <w:t>caption, and update table numbers</w:t>
      </w:r>
      <w:r w:rsidR="003F4673" w:rsidRPr="003F4673">
        <w:rPr>
          <w:highlight w:val="cyan"/>
        </w:rPr>
        <w:t>.</w:t>
      </w:r>
      <w:r>
        <w:t>]</w:t>
      </w:r>
    </w:p>
    <w:p w14:paraId="066DCF40" w14:textId="77777777" w:rsidR="007C020F" w:rsidRDefault="005D0E8E" w:rsidP="005D0E8E">
      <w:pPr>
        <w:pStyle w:val="CEES2023-TableCaption"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32062">
        <w:rPr>
          <w:noProof/>
        </w:rPr>
        <w:t>1</w:t>
      </w:r>
      <w:r>
        <w:fldChar w:fldCharType="end"/>
      </w:r>
      <w:r>
        <w:t>. Table caption.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405"/>
        <w:gridCol w:w="2405"/>
        <w:gridCol w:w="2406"/>
        <w:gridCol w:w="2406"/>
      </w:tblGrid>
      <w:tr w:rsidR="005D0E8E" w14:paraId="1AD3EE32" w14:textId="77777777" w:rsidTr="005D0E8E">
        <w:tc>
          <w:tcPr>
            <w:tcW w:w="2405" w:type="dxa"/>
          </w:tcPr>
          <w:p w14:paraId="3DB47F13" w14:textId="6BE4E3A8" w:rsidR="005D0E8E" w:rsidRPr="000451EE" w:rsidRDefault="005D0E8E" w:rsidP="000451EE">
            <w:pPr>
              <w:pStyle w:val="CEES2023-Tabletext"/>
              <w:rPr>
                <w:b/>
                <w:bCs w:val="0"/>
              </w:rPr>
            </w:pPr>
            <w:r w:rsidRPr="000451EE">
              <w:rPr>
                <w:b/>
                <w:bCs w:val="0"/>
              </w:rPr>
              <w:t>FIRST ROW</w:t>
            </w:r>
            <w:r w:rsidR="001D0869">
              <w:rPr>
                <w:b/>
                <w:bCs w:val="0"/>
              </w:rPr>
              <w:t xml:space="preserve"> IN BOLD</w:t>
            </w:r>
          </w:p>
        </w:tc>
        <w:tc>
          <w:tcPr>
            <w:tcW w:w="2405" w:type="dxa"/>
          </w:tcPr>
          <w:p w14:paraId="507BD7EA" w14:textId="3301254F" w:rsidR="005D0E8E" w:rsidRPr="000451EE" w:rsidRDefault="00BA329B" w:rsidP="000451EE">
            <w:pPr>
              <w:pStyle w:val="CEES2023-Tabletext"/>
              <w:rPr>
                <w:b/>
                <w:bCs w:val="0"/>
              </w:rPr>
            </w:pPr>
            <w:r w:rsidRPr="000451EE">
              <w:rPr>
                <w:b/>
                <w:bCs w:val="0"/>
              </w:rPr>
              <w:t>FIRST ROW</w:t>
            </w:r>
            <w:r w:rsidR="001D0869">
              <w:rPr>
                <w:b/>
                <w:bCs w:val="0"/>
              </w:rPr>
              <w:t xml:space="preserve"> IN BOLD</w:t>
            </w:r>
          </w:p>
        </w:tc>
        <w:tc>
          <w:tcPr>
            <w:tcW w:w="2406" w:type="dxa"/>
          </w:tcPr>
          <w:p w14:paraId="3A1707F2" w14:textId="1CACDA17" w:rsidR="005D0E8E" w:rsidRPr="000451EE" w:rsidRDefault="00BA329B" w:rsidP="000451EE">
            <w:pPr>
              <w:pStyle w:val="CEES2023-Tabletext"/>
              <w:rPr>
                <w:b/>
                <w:bCs w:val="0"/>
              </w:rPr>
            </w:pPr>
            <w:r w:rsidRPr="000451EE">
              <w:rPr>
                <w:b/>
                <w:bCs w:val="0"/>
              </w:rPr>
              <w:t>FIRST ROW</w:t>
            </w:r>
            <w:r w:rsidR="001D0869">
              <w:rPr>
                <w:b/>
                <w:bCs w:val="0"/>
              </w:rPr>
              <w:t xml:space="preserve"> IN BOLD</w:t>
            </w:r>
          </w:p>
        </w:tc>
        <w:tc>
          <w:tcPr>
            <w:tcW w:w="2406" w:type="dxa"/>
          </w:tcPr>
          <w:p w14:paraId="2098A3E3" w14:textId="2067478E" w:rsidR="005D0E8E" w:rsidRPr="000451EE" w:rsidRDefault="00BA329B" w:rsidP="000451EE">
            <w:pPr>
              <w:pStyle w:val="CEES2023-Tabletext"/>
              <w:rPr>
                <w:b/>
                <w:bCs w:val="0"/>
              </w:rPr>
            </w:pPr>
            <w:r w:rsidRPr="000451EE">
              <w:rPr>
                <w:b/>
                <w:bCs w:val="0"/>
              </w:rPr>
              <w:t>FIRST ROW</w:t>
            </w:r>
            <w:r w:rsidR="001D0869">
              <w:rPr>
                <w:b/>
                <w:bCs w:val="0"/>
              </w:rPr>
              <w:t xml:space="preserve"> IN BOLD</w:t>
            </w:r>
          </w:p>
        </w:tc>
      </w:tr>
      <w:tr w:rsidR="005D0E8E" w14:paraId="1BD8890E" w14:textId="77777777" w:rsidTr="005D0E8E">
        <w:tc>
          <w:tcPr>
            <w:tcW w:w="2405" w:type="dxa"/>
          </w:tcPr>
          <w:p w14:paraId="4F65A684" w14:textId="77777777" w:rsidR="005D0E8E" w:rsidRDefault="00BA329B" w:rsidP="000451EE">
            <w:pPr>
              <w:pStyle w:val="CEES2023-Tabletext"/>
            </w:pPr>
            <w:r>
              <w:t>OTHER ROWS</w:t>
            </w:r>
          </w:p>
        </w:tc>
        <w:tc>
          <w:tcPr>
            <w:tcW w:w="2405" w:type="dxa"/>
          </w:tcPr>
          <w:p w14:paraId="09B1F232" w14:textId="77777777" w:rsidR="005D0E8E" w:rsidRDefault="00BA329B" w:rsidP="000451EE">
            <w:pPr>
              <w:pStyle w:val="CEES2023-Tabletext"/>
            </w:pPr>
            <w:r>
              <w:t>OTHER ROWS</w:t>
            </w:r>
          </w:p>
        </w:tc>
        <w:tc>
          <w:tcPr>
            <w:tcW w:w="2406" w:type="dxa"/>
          </w:tcPr>
          <w:p w14:paraId="0AA50C48" w14:textId="77777777" w:rsidR="005D0E8E" w:rsidRDefault="00BA329B" w:rsidP="000451EE">
            <w:pPr>
              <w:pStyle w:val="CEES2023-Tabletext"/>
            </w:pPr>
            <w:r>
              <w:t>OTHER ROWS</w:t>
            </w:r>
          </w:p>
        </w:tc>
        <w:tc>
          <w:tcPr>
            <w:tcW w:w="2406" w:type="dxa"/>
          </w:tcPr>
          <w:p w14:paraId="78D4EEC2" w14:textId="77777777" w:rsidR="005D0E8E" w:rsidRDefault="00BA329B" w:rsidP="000451EE">
            <w:pPr>
              <w:pStyle w:val="CEES2023-Tabletext"/>
            </w:pPr>
            <w:r>
              <w:t>OTHER ROWS</w:t>
            </w:r>
          </w:p>
        </w:tc>
      </w:tr>
    </w:tbl>
    <w:p w14:paraId="5D0EAC3C" w14:textId="77777777" w:rsidR="006703F0" w:rsidRDefault="006703F0" w:rsidP="000451EE">
      <w:pPr>
        <w:pStyle w:val="CEES2023-Text"/>
      </w:pPr>
    </w:p>
    <w:p w14:paraId="16F264F2" w14:textId="77777777" w:rsidR="003C1333" w:rsidRDefault="003C1333" w:rsidP="00230784">
      <w:pPr>
        <w:pStyle w:val="CEES2023-HEADING1"/>
      </w:pPr>
      <w:r>
        <w:t>EQUATIONS</w:t>
      </w:r>
    </w:p>
    <w:p w14:paraId="6C176803" w14:textId="77777777" w:rsidR="00230784" w:rsidRDefault="006703F0" w:rsidP="00230784">
      <w:pPr>
        <w:pStyle w:val="CEES2023-Text"/>
      </w:pPr>
      <w:r>
        <w:t>[E</w:t>
      </w:r>
      <w:r w:rsidR="003C1333" w:rsidRPr="003C1333">
        <w:t>quations should be numbered consecutively using Arabic numbers as in the following example</w:t>
      </w:r>
      <w:r w:rsidR="005152EE">
        <w:t>. In the example below, equation and number are in a table with no borders.</w:t>
      </w:r>
      <w:r w:rsidR="005152EE" w:rsidRPr="005152EE">
        <w:t xml:space="preserve"> </w:t>
      </w:r>
      <w:r w:rsidR="005152EE">
        <w:t xml:space="preserve">For correct formatting of equations: Copy/paste example below for your text, retype </w:t>
      </w:r>
      <w:r w:rsidR="00441593">
        <w:t>the</w:t>
      </w:r>
      <w:r w:rsidR="005152EE">
        <w:t xml:space="preserve"> equation, and update equation numbers]</w:t>
      </w: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60"/>
        <w:gridCol w:w="472"/>
      </w:tblGrid>
      <w:tr w:rsidR="00230784" w:rsidRPr="005152EE" w14:paraId="64D38202" w14:textId="77777777" w:rsidTr="005152EE">
        <w:tc>
          <w:tcPr>
            <w:tcW w:w="9209" w:type="dxa"/>
          </w:tcPr>
          <w:p w14:paraId="58FE1B99" w14:textId="77777777" w:rsidR="00230784" w:rsidRPr="005152EE" w:rsidRDefault="005152EE" w:rsidP="005152EE">
            <w:pPr>
              <w:pStyle w:val="CEES2023-Equation"/>
              <w:rPr>
                <w:rFonts w:ascii="Cambria Math" w:hAnsi="Cambria Math"/>
                <w:iCs w:val="0"/>
              </w:rPr>
            </w:pPr>
            <m:oMathPara>
              <m:oMath>
                <m:r>
                  <w:rPr>
                    <w:rFonts w:ascii="Cambria Math" w:hAnsi="Cambria Math"/>
                  </w:rPr>
                  <m:t>E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m</m:t>
                </m:r>
                <m:sSup>
                  <m:sSupPr>
                    <m:ctrlPr>
                      <w:rPr>
                        <w:rFonts w:ascii="Cambria Math" w:hAnsi="Cambria Math"/>
                        <w:iCs w:val="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423" w:type="dxa"/>
          </w:tcPr>
          <w:p w14:paraId="277594A0" w14:textId="77777777" w:rsidR="00230784" w:rsidRPr="005152EE" w:rsidRDefault="00230784" w:rsidP="005152EE">
            <w:pPr>
              <w:pStyle w:val="CEES2023-Equation"/>
              <w:rPr>
                <w:rFonts w:ascii="Cambria Math" w:hAnsi="Cambria Math"/>
                <w:iCs w:val="0"/>
              </w:rPr>
            </w:pPr>
            <w:r w:rsidRPr="005152EE">
              <w:rPr>
                <w:rFonts w:ascii="Cambria Math" w:hAnsi="Cambria Math"/>
                <w:iCs w:val="0"/>
              </w:rPr>
              <w:t>(</w:t>
            </w:r>
            <w:r w:rsidRPr="005152EE">
              <w:rPr>
                <w:rFonts w:ascii="Cambria Math" w:hAnsi="Cambria Math"/>
                <w:iCs w:val="0"/>
              </w:rPr>
              <w:fldChar w:fldCharType="begin"/>
            </w:r>
            <w:r w:rsidRPr="005152EE">
              <w:rPr>
                <w:rFonts w:ascii="Cambria Math" w:hAnsi="Cambria Math"/>
                <w:iCs w:val="0"/>
              </w:rPr>
              <w:instrText xml:space="preserve"> SEQ Equação \* ARABIC </w:instrText>
            </w:r>
            <w:r w:rsidRPr="005152EE">
              <w:rPr>
                <w:rFonts w:ascii="Cambria Math" w:hAnsi="Cambria Math"/>
                <w:iCs w:val="0"/>
              </w:rPr>
              <w:fldChar w:fldCharType="separate"/>
            </w:r>
            <w:r w:rsidR="00932062">
              <w:rPr>
                <w:rFonts w:ascii="Cambria Math" w:hAnsi="Cambria Math"/>
                <w:iCs w:val="0"/>
                <w:noProof/>
              </w:rPr>
              <w:t>1</w:t>
            </w:r>
            <w:r w:rsidRPr="005152EE">
              <w:rPr>
                <w:rFonts w:ascii="Cambria Math" w:hAnsi="Cambria Math"/>
                <w:iCs w:val="0"/>
              </w:rPr>
              <w:fldChar w:fldCharType="end"/>
            </w:r>
            <w:r w:rsidRPr="005152EE">
              <w:rPr>
                <w:rFonts w:ascii="Cambria Math" w:hAnsi="Cambria Math"/>
                <w:iCs w:val="0"/>
              </w:rPr>
              <w:t>)</w:t>
            </w:r>
          </w:p>
        </w:tc>
      </w:tr>
    </w:tbl>
    <w:p w14:paraId="212F764C" w14:textId="77777777" w:rsidR="000C2D23" w:rsidRDefault="005152EE" w:rsidP="000451EE">
      <w:pPr>
        <w:pStyle w:val="CEES2023-Text"/>
      </w:pPr>
      <w:r>
        <w:t xml:space="preserve">where </w:t>
      </w:r>
      <m:oMath>
        <m:r>
          <w:rPr>
            <w:rFonts w:ascii="Cambria Math" w:hAnsi="Cambria Math"/>
          </w:rPr>
          <m:t>E</m:t>
        </m:r>
        <m:r>
          <m:rPr>
            <m:sty m:val="p"/>
          </m:rPr>
          <w:rPr>
            <w:rFonts w:ascii="Cambria Math" w:hAnsi="Cambria Math"/>
          </w:rPr>
          <m:t>=</m:t>
        </m:r>
      </m:oMath>
      <w:r>
        <w:rPr>
          <w:iCs/>
        </w:rPr>
        <w:t xml:space="preserve"> </w:t>
      </w:r>
      <w:proofErr w:type="gramStart"/>
      <w:r>
        <w:rPr>
          <w:iCs/>
        </w:rPr>
        <w:t>…..</w:t>
      </w:r>
      <w:proofErr w:type="gramEnd"/>
      <w:r>
        <w:rPr>
          <w:iCs/>
        </w:rPr>
        <w:t xml:space="preserve">, </w:t>
      </w:r>
      <m:oMath>
        <m:r>
          <w:rPr>
            <w:rFonts w:ascii="Cambria Math" w:hAnsi="Cambria Math"/>
          </w:rPr>
          <m:t>m</m:t>
        </m:r>
        <m:r>
          <m:rPr>
            <m:sty m:val="p"/>
          </m:rPr>
          <w:rPr>
            <w:rFonts w:ascii="Cambria Math" w:hAnsi="Cambria Math"/>
          </w:rPr>
          <m:t>=</m:t>
        </m:r>
      </m:oMath>
      <w:r>
        <w:rPr>
          <w:iCs/>
        </w:rPr>
        <w:t xml:space="preserve"> ….., and </w:t>
      </w:r>
      <m:oMath>
        <m:r>
          <w:rPr>
            <w:rFonts w:ascii="Cambria Math" w:hAnsi="Cambria Math"/>
          </w:rPr>
          <m:t>c</m:t>
        </m:r>
        <m:r>
          <m:rPr>
            <m:sty m:val="p"/>
          </m:rPr>
          <w:rPr>
            <w:rFonts w:ascii="Cambria Math" w:hAnsi="Cambria Math"/>
          </w:rPr>
          <m:t>=</m:t>
        </m:r>
      </m:oMath>
      <w:r>
        <w:rPr>
          <w:iCs/>
        </w:rPr>
        <w:t xml:space="preserve"> ……</w:t>
      </w:r>
    </w:p>
    <w:p w14:paraId="34DA06D8" w14:textId="77777777" w:rsidR="00BA329B" w:rsidRPr="00C431FC" w:rsidRDefault="00BA329B" w:rsidP="00230784">
      <w:pPr>
        <w:pStyle w:val="CEES2023-HeadingNaN"/>
      </w:pPr>
      <w:r w:rsidRPr="00BA329B">
        <w:t>Acknowledgements</w:t>
      </w:r>
    </w:p>
    <w:p w14:paraId="2B456004" w14:textId="2EF8F1EA" w:rsidR="000C2D23" w:rsidRDefault="000C2D23" w:rsidP="000451EE">
      <w:pPr>
        <w:pStyle w:val="CEES2023-Text"/>
      </w:pPr>
      <w:r>
        <w:t xml:space="preserve">[From </w:t>
      </w:r>
      <w:r w:rsidR="001D0869">
        <w:t>styles</w:t>
      </w:r>
      <w:r>
        <w:t xml:space="preserve"> list, use “CEES 2023 – Heading </w:t>
      </w:r>
      <w:proofErr w:type="spellStart"/>
      <w:r>
        <w:t>NaN</w:t>
      </w:r>
      <w:proofErr w:type="spellEnd"/>
      <w:r>
        <w:t xml:space="preserve">” for the heading, and </w:t>
      </w:r>
      <w:r w:rsidRPr="00163C2F">
        <w:t>“</w:t>
      </w:r>
      <w:r>
        <w:t>CEES 2023 - Text</w:t>
      </w:r>
      <w:r w:rsidRPr="00163C2F">
        <w:t xml:space="preserve">” </w:t>
      </w:r>
      <w:r>
        <w:t>for the a</w:t>
      </w:r>
      <w:r w:rsidRPr="000C2D23">
        <w:t>cknowledgements</w:t>
      </w:r>
      <w:r>
        <w:t xml:space="preserve">. </w:t>
      </w:r>
      <w:r w:rsidRPr="00BA329B">
        <w:t>If you need to refer to a Grant/funding/project, please use the “Acknowledgements” section between the conclusions and the references.</w:t>
      </w:r>
      <w:r>
        <w:t xml:space="preserve"> If not, please remove.] </w:t>
      </w:r>
    </w:p>
    <w:p w14:paraId="1F81413D" w14:textId="77777777" w:rsidR="00BA329B" w:rsidRPr="00BA329B" w:rsidRDefault="00BA329B" w:rsidP="00230784">
      <w:pPr>
        <w:pStyle w:val="CEES2023-HeadingNaN"/>
      </w:pPr>
      <w:r w:rsidRPr="00BA329B">
        <w:t>References</w:t>
      </w:r>
    </w:p>
    <w:p w14:paraId="3CB07516" w14:textId="77777777" w:rsidR="00BA329B" w:rsidRPr="00C431FC" w:rsidRDefault="00BA329B" w:rsidP="000451EE">
      <w:pPr>
        <w:pStyle w:val="CEES2023-Text"/>
      </w:pPr>
      <w:r>
        <w:t>[</w:t>
      </w:r>
      <w:r w:rsidRPr="00C431FC">
        <w:t>References within the text must be cited using numbers enclosed by square brackets [1][2][3]. In this section, the references must be listed in numerical order, using the formatting style “</w:t>
      </w:r>
      <w:r w:rsidRPr="00C431FC">
        <w:rPr>
          <w:szCs w:val="20"/>
        </w:rPr>
        <w:t>Text</w:t>
      </w:r>
      <w:r w:rsidRPr="00C431FC">
        <w:t>”.</w:t>
      </w:r>
      <w:r w:rsidRPr="00C431FC">
        <w:rPr>
          <w:b/>
        </w:rPr>
        <w:t xml:space="preserve"> </w:t>
      </w:r>
      <w:r w:rsidRPr="00C431FC">
        <w:t>As shown below, you may refer to journals [1], conference proceedings [2], books [3], or other documents.</w:t>
      </w:r>
    </w:p>
    <w:p w14:paraId="5888A21C" w14:textId="77777777" w:rsidR="00BA329B" w:rsidRPr="00C431FC" w:rsidRDefault="00BA329B" w:rsidP="000451EE">
      <w:pPr>
        <w:pStyle w:val="CEES2023-Text"/>
      </w:pPr>
      <w:r w:rsidRPr="00C431FC">
        <w:t>[1]</w:t>
      </w:r>
      <w:r w:rsidR="000C2D23">
        <w:t xml:space="preserve"> </w:t>
      </w:r>
      <w:r w:rsidRPr="00C431FC">
        <w:t>António, J.; Mateus, D., 2015. "Influence of low frequency bands on airborne and impact sound insulation single numbers for typical Portuguese buildings", Applied Acoustics 89, 141 – 151.</w:t>
      </w:r>
    </w:p>
    <w:p w14:paraId="0CBFF334" w14:textId="77777777" w:rsidR="00BA329B" w:rsidRPr="00C431FC" w:rsidRDefault="00BA329B" w:rsidP="000451EE">
      <w:pPr>
        <w:pStyle w:val="CEES2023-Text"/>
      </w:pPr>
      <w:r w:rsidRPr="003805A6">
        <w:t>[2]</w:t>
      </w:r>
      <w:r w:rsidR="000C2D23">
        <w:t xml:space="preserve"> </w:t>
      </w:r>
      <w:r w:rsidRPr="003805A6">
        <w:t xml:space="preserve">António, J.; Tadeu, A.; Amado Mendes, P., 2010. </w:t>
      </w:r>
      <w:r w:rsidRPr="00C431FC">
        <w:t xml:space="preserve">“Simulation of the Acoustic Performance of Elastic Membranes Using an MFS Approach”, Proceedings of Inter-Noise 2010, 13 a 16 de </w:t>
      </w:r>
      <w:r>
        <w:t>June</w:t>
      </w:r>
      <w:r w:rsidRPr="00C431FC">
        <w:t>, Lisboa, Portugal.</w:t>
      </w:r>
    </w:p>
    <w:p w14:paraId="3AE1BC00" w14:textId="22D1F1B2" w:rsidR="00BA329B" w:rsidRDefault="00BA329B" w:rsidP="000451EE">
      <w:pPr>
        <w:pStyle w:val="CEES2023-Text"/>
      </w:pPr>
      <w:r w:rsidRPr="003805A6">
        <w:t>[</w:t>
      </w:r>
      <w:r w:rsidRPr="00C431FC">
        <w:fldChar w:fldCharType="begin" w:fldLock="1"/>
      </w:r>
      <w:r w:rsidRPr="003805A6">
        <w:instrText xml:space="preserve">ADDIN Mendeley Bibliography CSL_BIBLIOGRAPHY </w:instrText>
      </w:r>
      <w:r w:rsidRPr="00C431FC">
        <w:fldChar w:fldCharType="separate"/>
      </w:r>
      <w:r w:rsidRPr="003805A6">
        <w:t>3]</w:t>
      </w:r>
      <w:r w:rsidR="000C2D23">
        <w:t xml:space="preserve"> </w:t>
      </w:r>
      <w:r w:rsidRPr="003805A6">
        <w:t xml:space="preserve">Ver, I. L.; Beranek, L. L., 2006. </w:t>
      </w:r>
      <w:r w:rsidRPr="00C431FC">
        <w:t>“Noise and Vibration Control Engineering”, John Wiley &amp; Sons, Hoboken, NJ.</w:t>
      </w:r>
      <w:r w:rsidRPr="00C431FC">
        <w:fldChar w:fldCharType="end"/>
      </w:r>
    </w:p>
    <w:p w14:paraId="6B31FA40" w14:textId="77777777" w:rsidR="0075258F" w:rsidRPr="003C1333" w:rsidRDefault="0075258F" w:rsidP="000451EE">
      <w:pPr>
        <w:pStyle w:val="CEES2023-Text"/>
      </w:pPr>
    </w:p>
    <w:sectPr w:rsidR="0075258F" w:rsidRPr="003C1333" w:rsidSect="0075258F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 w:code="9"/>
      <w:pgMar w:top="1667" w:right="1134" w:bottom="1440" w:left="1134" w:header="992" w:footer="56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B68BC" w14:textId="77777777" w:rsidR="00986EF5" w:rsidRDefault="00986EF5" w:rsidP="00841616">
      <w:r>
        <w:separator/>
      </w:r>
    </w:p>
  </w:endnote>
  <w:endnote w:type="continuationSeparator" w:id="0">
    <w:p w14:paraId="45570684" w14:textId="77777777" w:rsidR="00986EF5" w:rsidRDefault="00986EF5" w:rsidP="00841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 Black">
    <w:charset w:val="00"/>
    <w:family w:val="swiss"/>
    <w:pitch w:val="variable"/>
    <w:sig w:usb0="E10002FF" w:usb1="5000ECFF" w:usb2="00000021" w:usb3="00000000" w:csb0="0000019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103694838"/>
      <w:docPartObj>
        <w:docPartGallery w:val="Page Numbers (Bottom of Page)"/>
        <w:docPartUnique/>
      </w:docPartObj>
    </w:sdtPr>
    <w:sdtContent>
      <w:p w14:paraId="7A5056FA" w14:textId="77777777" w:rsidR="008669DC" w:rsidRDefault="008669DC" w:rsidP="00AC1334">
        <w:pPr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C073B9">
          <w:rPr>
            <w:rStyle w:val="Nmerodepgina"/>
            <w:noProof/>
          </w:rPr>
          <w:t>2</w:t>
        </w:r>
        <w:r>
          <w:rPr>
            <w:rStyle w:val="Nmerodepgina"/>
          </w:rPr>
          <w:fldChar w:fldCharType="end"/>
        </w:r>
      </w:p>
    </w:sdtContent>
  </w:sdt>
  <w:p w14:paraId="7725A2BD" w14:textId="77777777" w:rsidR="008669DC" w:rsidRDefault="008669DC" w:rsidP="008669DC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746855030"/>
      <w:docPartObj>
        <w:docPartGallery w:val="Page Numbers (Bottom of Page)"/>
        <w:docPartUnique/>
      </w:docPartObj>
    </w:sdtPr>
    <w:sdtEndPr>
      <w:rPr>
        <w:rStyle w:val="Tipodeletrapredefinidodopargrafo"/>
      </w:rPr>
    </w:sdtEndPr>
    <w:sdtContent>
      <w:p w14:paraId="4B750F35" w14:textId="77777777" w:rsidR="00F266D3" w:rsidRPr="006D64E1" w:rsidRDefault="008669DC" w:rsidP="00BA329B">
        <w:pPr>
          <w:jc w:val="right"/>
        </w:pPr>
        <w:r w:rsidRPr="006D64E1">
          <w:fldChar w:fldCharType="begin"/>
        </w:r>
        <w:r w:rsidRPr="006D64E1">
          <w:instrText xml:space="preserve"> PAGE </w:instrText>
        </w:r>
        <w:r w:rsidRPr="006D64E1">
          <w:fldChar w:fldCharType="separate"/>
        </w:r>
        <w:r w:rsidR="00C431FC">
          <w:rPr>
            <w:noProof/>
          </w:rPr>
          <w:t>2</w:t>
        </w:r>
        <w:r w:rsidRPr="006D64E1"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FEA16" w14:textId="77777777" w:rsidR="004F3D2C" w:rsidRDefault="00000000" w:rsidP="00BF4A19">
    <w:pPr>
      <w:jc w:val="right"/>
    </w:pPr>
    <w:sdt>
      <w:sdtPr>
        <w:rPr>
          <w:rStyle w:val="Nmerodepgina"/>
        </w:rPr>
        <w:id w:val="101233829"/>
        <w:docPartObj>
          <w:docPartGallery w:val="Page Numbers (Bottom of Page)"/>
          <w:docPartUnique/>
        </w:docPartObj>
      </w:sdtPr>
      <w:sdtEndPr>
        <w:rPr>
          <w:rStyle w:val="Tipodeletrapredefinidodopargrafo"/>
        </w:rPr>
      </w:sdtEndPr>
      <w:sdtContent>
        <w:r w:rsidR="00BF4A19" w:rsidRPr="006D64E1">
          <w:fldChar w:fldCharType="begin"/>
        </w:r>
        <w:r w:rsidR="00BF4A19" w:rsidRPr="006D64E1">
          <w:instrText xml:space="preserve"> PAGE </w:instrText>
        </w:r>
        <w:r w:rsidR="00BF4A19" w:rsidRPr="006D64E1">
          <w:fldChar w:fldCharType="separate"/>
        </w:r>
        <w:r w:rsidR="00BF4A19">
          <w:t>2</w:t>
        </w:r>
        <w:r w:rsidR="00BF4A19" w:rsidRPr="006D64E1"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714F7" w14:textId="77777777" w:rsidR="00986EF5" w:rsidRDefault="00986EF5" w:rsidP="00841616">
      <w:r>
        <w:separator/>
      </w:r>
    </w:p>
  </w:footnote>
  <w:footnote w:type="continuationSeparator" w:id="0">
    <w:p w14:paraId="1797D41D" w14:textId="77777777" w:rsidR="00986EF5" w:rsidRDefault="00986EF5" w:rsidP="00841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53CA7" w14:textId="0542E08A" w:rsidR="00C073B9" w:rsidRPr="00C073B9" w:rsidRDefault="00C073B9" w:rsidP="00BF4A19">
    <w:pPr>
      <w:pStyle w:val="CEES2023-Author"/>
      <w:jc w:val="center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AD686" w14:textId="77777777" w:rsidR="00C310B3" w:rsidRPr="00C310B3" w:rsidRDefault="00083328" w:rsidP="00C32A10">
    <w:pPr>
      <w:ind w:left="1553"/>
      <w:rPr>
        <w:b/>
        <w:bCs/>
        <w:i/>
        <w:iCs/>
        <w:lang w:val="en-GB"/>
      </w:rPr>
    </w:pPr>
    <w:r w:rsidRPr="00C310B3">
      <w:rPr>
        <w:b/>
        <w:bCs/>
        <w:i/>
        <w:iCs/>
        <w:noProof/>
        <w:lang w:val="en-GB"/>
      </w:rPr>
      <w:drawing>
        <wp:anchor distT="0" distB="0" distL="114300" distR="114300" simplePos="0" relativeHeight="251662336" behindDoc="0" locked="0" layoutInCell="1" allowOverlap="1" wp14:anchorId="75DC85BC" wp14:editId="28036CDE">
          <wp:simplePos x="0" y="0"/>
          <wp:positionH relativeFrom="column">
            <wp:posOffset>4980940</wp:posOffset>
          </wp:positionH>
          <wp:positionV relativeFrom="paragraph">
            <wp:posOffset>74295</wp:posOffset>
          </wp:positionV>
          <wp:extent cx="1128395" cy="320675"/>
          <wp:effectExtent l="0" t="0" r="1905" b="0"/>
          <wp:wrapNone/>
          <wp:docPr id="78" name="Imagem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8395" cy="32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11D2">
      <w:rPr>
        <w:bCs/>
        <w:i/>
        <w:iCs/>
        <w:noProof/>
        <w:lang w:val="en-GB"/>
      </w:rPr>
      <w:drawing>
        <wp:anchor distT="0" distB="0" distL="114300" distR="114300" simplePos="0" relativeHeight="251660288" behindDoc="0" locked="0" layoutInCell="1" allowOverlap="1" wp14:anchorId="267445F6" wp14:editId="55ACA284">
          <wp:simplePos x="0" y="0"/>
          <wp:positionH relativeFrom="column">
            <wp:posOffset>0</wp:posOffset>
          </wp:positionH>
          <wp:positionV relativeFrom="page">
            <wp:posOffset>663575</wp:posOffset>
          </wp:positionV>
          <wp:extent cx="601980" cy="398780"/>
          <wp:effectExtent l="0" t="0" r="0" b="0"/>
          <wp:wrapNone/>
          <wp:docPr id="79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EES_202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" cy="3987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D20" w:rsidRPr="00C310B3">
      <w:rPr>
        <w:b/>
        <w:bCs/>
        <w:iCs/>
        <w:lang w:val="en-GB"/>
      </w:rPr>
      <w:t>CEES 2023</w:t>
    </w:r>
    <w:r w:rsidR="007825C6">
      <w:rPr>
        <w:b/>
        <w:bCs/>
        <w:iCs/>
        <w:lang w:val="en-GB"/>
      </w:rPr>
      <w:t xml:space="preserve"> | </w:t>
    </w:r>
    <w:r w:rsidR="00137D20" w:rsidRPr="00C310B3">
      <w:rPr>
        <w:b/>
        <w:bCs/>
        <w:iCs/>
        <w:lang w:val="en-GB"/>
      </w:rPr>
      <w:t>2</w:t>
    </w:r>
    <w:r w:rsidR="00137D20" w:rsidRPr="00C310B3">
      <w:rPr>
        <w:b/>
        <w:bCs/>
        <w:iCs/>
        <w:vertAlign w:val="superscript"/>
        <w:lang w:val="en-GB"/>
      </w:rPr>
      <w:t>nd</w:t>
    </w:r>
    <w:r w:rsidR="00137D20" w:rsidRPr="00C310B3">
      <w:rPr>
        <w:b/>
        <w:bCs/>
        <w:iCs/>
        <w:lang w:val="en-GB"/>
      </w:rPr>
      <w:t xml:space="preserve"> Interna</w:t>
    </w:r>
    <w:r w:rsidR="00C310B3" w:rsidRPr="00C310B3">
      <w:rPr>
        <w:b/>
        <w:bCs/>
        <w:iCs/>
        <w:lang w:val="en-GB"/>
      </w:rPr>
      <w:t>t</w:t>
    </w:r>
    <w:r w:rsidR="00137D20" w:rsidRPr="00C310B3">
      <w:rPr>
        <w:b/>
        <w:bCs/>
        <w:iCs/>
        <w:lang w:val="en-GB"/>
      </w:rPr>
      <w:t xml:space="preserve">ional Conference on </w:t>
    </w:r>
    <w:r w:rsidR="007825C6">
      <w:rPr>
        <w:b/>
        <w:bCs/>
        <w:iCs/>
        <w:lang w:val="en-GB"/>
      </w:rPr>
      <w:br/>
    </w:r>
    <w:r w:rsidR="00137D20" w:rsidRPr="00C310B3">
      <w:rPr>
        <w:b/>
        <w:bCs/>
        <w:iCs/>
        <w:lang w:val="en-GB"/>
      </w:rPr>
      <w:t>Construction, Energy,</w:t>
    </w:r>
    <w:r w:rsidR="00101FA9" w:rsidRPr="00C310B3">
      <w:rPr>
        <w:b/>
        <w:bCs/>
        <w:iCs/>
        <w:lang w:val="en-GB"/>
      </w:rPr>
      <w:t xml:space="preserve"> </w:t>
    </w:r>
    <w:r w:rsidR="00137D20" w:rsidRPr="00C310B3">
      <w:rPr>
        <w:b/>
        <w:bCs/>
        <w:iCs/>
        <w:lang w:val="en-GB"/>
      </w:rPr>
      <w:t>Environment &amp; Sustainability</w:t>
    </w:r>
  </w:p>
  <w:p w14:paraId="6304BFD9" w14:textId="77777777" w:rsidR="008A4AA2" w:rsidRPr="00F311D2" w:rsidRDefault="00137D20" w:rsidP="00F311D2">
    <w:pPr>
      <w:spacing w:before="60"/>
      <w:ind w:left="1560"/>
      <w:rPr>
        <w:bCs/>
        <w:i/>
        <w:iCs/>
        <w:lang w:val="en-GB"/>
      </w:rPr>
    </w:pPr>
    <w:r w:rsidRPr="001012FA">
      <w:rPr>
        <w:bCs/>
        <w:iCs/>
        <w:lang w:val="en-GB"/>
      </w:rPr>
      <w:t>27-30 June 2023, Funchal</w:t>
    </w:r>
    <w:r w:rsidR="00C310B3" w:rsidRPr="001012FA">
      <w:rPr>
        <w:bCs/>
        <w:iCs/>
        <w:lang w:val="en-GB"/>
      </w:rPr>
      <w:t xml:space="preserve"> -</w:t>
    </w:r>
    <w:r w:rsidRPr="001012FA">
      <w:rPr>
        <w:bCs/>
        <w:iCs/>
        <w:lang w:val="en-GB"/>
      </w:rPr>
      <w:t xml:space="preserve"> Portugal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36C52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5A695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72A782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8048E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5CF9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78042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C4C84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F5649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79A6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6369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9A68C1"/>
    <w:multiLevelType w:val="multilevel"/>
    <w:tmpl w:val="4A6EF4E8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0A78613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AF346F6"/>
    <w:multiLevelType w:val="multilevel"/>
    <w:tmpl w:val="4DB0C32C"/>
    <w:lvl w:ilvl="0">
      <w:start w:val="1"/>
      <w:numFmt w:val="decimal"/>
      <w:isLgl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10FF4777"/>
    <w:multiLevelType w:val="multilevel"/>
    <w:tmpl w:val="779652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6462B6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16569B1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7164160"/>
    <w:multiLevelType w:val="multilevel"/>
    <w:tmpl w:val="B868DCF8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2CB54BDD"/>
    <w:multiLevelType w:val="multilevel"/>
    <w:tmpl w:val="F86A822A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05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33F277F6"/>
    <w:multiLevelType w:val="multilevel"/>
    <w:tmpl w:val="BF68AA3C"/>
    <w:lvl w:ilvl="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440"/>
      </w:pPr>
      <w:rPr>
        <w:rFonts w:hint="default"/>
      </w:rPr>
    </w:lvl>
  </w:abstractNum>
  <w:abstractNum w:abstractNumId="19" w15:restartNumberingAfterBreak="0">
    <w:nsid w:val="37671CA6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37B274B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CFC61E4"/>
    <w:multiLevelType w:val="multilevel"/>
    <w:tmpl w:val="37B0CE6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15F2B9A"/>
    <w:multiLevelType w:val="multilevel"/>
    <w:tmpl w:val="0032B5B2"/>
    <w:lvl w:ilvl="0">
      <w:start w:val="1"/>
      <w:numFmt w:val="decimal"/>
      <w:lvlText w:val="%1|"/>
      <w:lvlJc w:val="left"/>
      <w:pPr>
        <w:tabs>
          <w:tab w:val="num" w:pos="0"/>
        </w:tabs>
        <w:ind w:left="0" w:hanging="42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23" w15:restartNumberingAfterBreak="0">
    <w:nsid w:val="44C15A13"/>
    <w:multiLevelType w:val="multilevel"/>
    <w:tmpl w:val="1EB80172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506A4A5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7272BBD"/>
    <w:multiLevelType w:val="multilevel"/>
    <w:tmpl w:val="F2DCA392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05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587379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9764B12"/>
    <w:multiLevelType w:val="multilevel"/>
    <w:tmpl w:val="513CEB20"/>
    <w:lvl w:ilvl="0">
      <w:start w:val="1"/>
      <w:numFmt w:val="decimal"/>
      <w:lvlText w:val="%1"/>
      <w:lvlJc w:val="righ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05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5B7C6D4A"/>
    <w:multiLevelType w:val="multilevel"/>
    <w:tmpl w:val="249498FE"/>
    <w:lvl w:ilvl="0">
      <w:start w:val="1"/>
      <w:numFmt w:val="decimal"/>
      <w:pStyle w:val="CEES2023-HEADING1"/>
      <w:lvlText w:val="%1."/>
      <w:lvlJc w:val="left"/>
      <w:pPr>
        <w:ind w:left="0" w:hanging="360"/>
      </w:pPr>
      <w:rPr>
        <w:rFonts w:hint="default"/>
      </w:rPr>
    </w:lvl>
    <w:lvl w:ilvl="1">
      <w:start w:val="1"/>
      <w:numFmt w:val="decimal"/>
      <w:pStyle w:val="CEES2023-HEADING2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440"/>
      </w:pPr>
      <w:rPr>
        <w:rFonts w:hint="default"/>
      </w:rPr>
    </w:lvl>
  </w:abstractNum>
  <w:abstractNum w:abstractNumId="29" w15:restartNumberingAfterBreak="0">
    <w:nsid w:val="5CB437BC"/>
    <w:multiLevelType w:val="multilevel"/>
    <w:tmpl w:val="5DA01C5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7376BBB"/>
    <w:multiLevelType w:val="multilevel"/>
    <w:tmpl w:val="7C428C32"/>
    <w:lvl w:ilvl="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440"/>
      </w:pPr>
      <w:rPr>
        <w:rFonts w:hint="default"/>
      </w:rPr>
    </w:lvl>
  </w:abstractNum>
  <w:abstractNum w:abstractNumId="31" w15:restartNumberingAfterBreak="0">
    <w:nsid w:val="67835405"/>
    <w:multiLevelType w:val="multilevel"/>
    <w:tmpl w:val="5DB2E996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2" w15:restartNumberingAfterBreak="0">
    <w:nsid w:val="715D517E"/>
    <w:multiLevelType w:val="multilevel"/>
    <w:tmpl w:val="789ECCDE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3" w15:restartNumberingAfterBreak="0">
    <w:nsid w:val="71A76278"/>
    <w:multiLevelType w:val="multilevel"/>
    <w:tmpl w:val="0409001F"/>
    <w:numStyleLink w:val="111111"/>
  </w:abstractNum>
  <w:abstractNum w:abstractNumId="34" w15:restartNumberingAfterBreak="0">
    <w:nsid w:val="754821D2"/>
    <w:multiLevelType w:val="multilevel"/>
    <w:tmpl w:val="EF22A4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5" w15:restartNumberingAfterBreak="0">
    <w:nsid w:val="77233BD7"/>
    <w:multiLevelType w:val="hybridMultilevel"/>
    <w:tmpl w:val="8460F356"/>
    <w:lvl w:ilvl="0" w:tplc="4C142346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A367D4"/>
    <w:multiLevelType w:val="multilevel"/>
    <w:tmpl w:val="12BCFF70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7" w15:restartNumberingAfterBreak="0">
    <w:nsid w:val="7B7A4E36"/>
    <w:multiLevelType w:val="multilevel"/>
    <w:tmpl w:val="5906B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8" w15:restartNumberingAfterBreak="0">
    <w:nsid w:val="7C300606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00129768">
    <w:abstractNumId w:val="15"/>
  </w:num>
  <w:num w:numId="2" w16cid:durableId="34164840">
    <w:abstractNumId w:val="35"/>
  </w:num>
  <w:num w:numId="3" w16cid:durableId="1539467773">
    <w:abstractNumId w:val="35"/>
    <w:lvlOverride w:ilvl="0">
      <w:startOverride w:val="1"/>
    </w:lvlOverride>
  </w:num>
  <w:num w:numId="4" w16cid:durableId="312367871">
    <w:abstractNumId w:val="12"/>
  </w:num>
  <w:num w:numId="5" w16cid:durableId="16766924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97438881">
    <w:abstractNumId w:val="17"/>
  </w:num>
  <w:num w:numId="7" w16cid:durableId="1172837251">
    <w:abstractNumId w:val="27"/>
  </w:num>
  <w:num w:numId="8" w16cid:durableId="1842551264">
    <w:abstractNumId w:val="25"/>
  </w:num>
  <w:num w:numId="9" w16cid:durableId="2058430422">
    <w:abstractNumId w:val="13"/>
  </w:num>
  <w:num w:numId="10" w16cid:durableId="824976347">
    <w:abstractNumId w:val="0"/>
  </w:num>
  <w:num w:numId="11" w16cid:durableId="491456846">
    <w:abstractNumId w:val="1"/>
  </w:num>
  <w:num w:numId="12" w16cid:durableId="1162937021">
    <w:abstractNumId w:val="2"/>
  </w:num>
  <w:num w:numId="13" w16cid:durableId="1670408118">
    <w:abstractNumId w:val="3"/>
  </w:num>
  <w:num w:numId="14" w16cid:durableId="372847354">
    <w:abstractNumId w:val="8"/>
  </w:num>
  <w:num w:numId="15" w16cid:durableId="1189759567">
    <w:abstractNumId w:val="4"/>
  </w:num>
  <w:num w:numId="16" w16cid:durableId="1609895553">
    <w:abstractNumId w:val="5"/>
  </w:num>
  <w:num w:numId="17" w16cid:durableId="1239024128">
    <w:abstractNumId w:val="6"/>
  </w:num>
  <w:num w:numId="18" w16cid:durableId="1103309095">
    <w:abstractNumId w:val="7"/>
  </w:num>
  <w:num w:numId="19" w16cid:durableId="833036082">
    <w:abstractNumId w:val="9"/>
  </w:num>
  <w:num w:numId="20" w16cid:durableId="160975704">
    <w:abstractNumId w:val="20"/>
  </w:num>
  <w:num w:numId="21" w16cid:durableId="580942370">
    <w:abstractNumId w:val="24"/>
  </w:num>
  <w:num w:numId="22" w16cid:durableId="1077632827">
    <w:abstractNumId w:val="19"/>
  </w:num>
  <w:num w:numId="23" w16cid:durableId="1957178139">
    <w:abstractNumId w:val="23"/>
  </w:num>
  <w:num w:numId="24" w16cid:durableId="923535280">
    <w:abstractNumId w:val="26"/>
  </w:num>
  <w:num w:numId="25" w16cid:durableId="1540970126">
    <w:abstractNumId w:val="22"/>
  </w:num>
  <w:num w:numId="26" w16cid:durableId="889075895">
    <w:abstractNumId w:val="10"/>
  </w:num>
  <w:num w:numId="27" w16cid:durableId="2030059461">
    <w:abstractNumId w:val="36"/>
  </w:num>
  <w:num w:numId="28" w16cid:durableId="204488495">
    <w:abstractNumId w:val="37"/>
  </w:num>
  <w:num w:numId="29" w16cid:durableId="1842117911">
    <w:abstractNumId w:val="11"/>
  </w:num>
  <w:num w:numId="30" w16cid:durableId="1414542948">
    <w:abstractNumId w:val="32"/>
  </w:num>
  <w:num w:numId="31" w16cid:durableId="315837975">
    <w:abstractNumId w:val="29"/>
  </w:num>
  <w:num w:numId="32" w16cid:durableId="544146805">
    <w:abstractNumId w:val="31"/>
  </w:num>
  <w:num w:numId="33" w16cid:durableId="236135607">
    <w:abstractNumId w:val="21"/>
  </w:num>
  <w:num w:numId="34" w16cid:durableId="459155862">
    <w:abstractNumId w:val="38"/>
  </w:num>
  <w:num w:numId="35" w16cid:durableId="157309220">
    <w:abstractNumId w:val="16"/>
  </w:num>
  <w:num w:numId="36" w16cid:durableId="2052724082">
    <w:abstractNumId w:val="34"/>
  </w:num>
  <w:num w:numId="37" w16cid:durableId="2074890899">
    <w:abstractNumId w:val="28"/>
  </w:num>
  <w:num w:numId="38" w16cid:durableId="1424184314">
    <w:abstractNumId w:val="33"/>
  </w:num>
  <w:num w:numId="39" w16cid:durableId="1784302762">
    <w:abstractNumId w:val="14"/>
  </w:num>
  <w:num w:numId="40" w16cid:durableId="514418002">
    <w:abstractNumId w:val="18"/>
  </w:num>
  <w:num w:numId="41" w16cid:durableId="56873118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formatting="1" w:enforcement="0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062"/>
    <w:rsid w:val="00023E62"/>
    <w:rsid w:val="000451EE"/>
    <w:rsid w:val="00045C2A"/>
    <w:rsid w:val="000517ED"/>
    <w:rsid w:val="00052491"/>
    <w:rsid w:val="00054EEB"/>
    <w:rsid w:val="0005624D"/>
    <w:rsid w:val="00057129"/>
    <w:rsid w:val="00057A11"/>
    <w:rsid w:val="00066B4B"/>
    <w:rsid w:val="00067584"/>
    <w:rsid w:val="0007557C"/>
    <w:rsid w:val="00083328"/>
    <w:rsid w:val="00087453"/>
    <w:rsid w:val="00092922"/>
    <w:rsid w:val="000962FF"/>
    <w:rsid w:val="000B2AA7"/>
    <w:rsid w:val="000B3515"/>
    <w:rsid w:val="000B55E9"/>
    <w:rsid w:val="000C2D23"/>
    <w:rsid w:val="000E4998"/>
    <w:rsid w:val="000F3078"/>
    <w:rsid w:val="000F3604"/>
    <w:rsid w:val="001012FA"/>
    <w:rsid w:val="00101FA9"/>
    <w:rsid w:val="0010317B"/>
    <w:rsid w:val="00106713"/>
    <w:rsid w:val="00117101"/>
    <w:rsid w:val="001179AB"/>
    <w:rsid w:val="00127500"/>
    <w:rsid w:val="00137D20"/>
    <w:rsid w:val="00146EE7"/>
    <w:rsid w:val="00151034"/>
    <w:rsid w:val="00163C2F"/>
    <w:rsid w:val="00171329"/>
    <w:rsid w:val="001859F4"/>
    <w:rsid w:val="00187533"/>
    <w:rsid w:val="001958AA"/>
    <w:rsid w:val="001A4366"/>
    <w:rsid w:val="001A7463"/>
    <w:rsid w:val="001A7CFA"/>
    <w:rsid w:val="001D0869"/>
    <w:rsid w:val="001E13AB"/>
    <w:rsid w:val="001E55B3"/>
    <w:rsid w:val="00206721"/>
    <w:rsid w:val="002067F5"/>
    <w:rsid w:val="00206B36"/>
    <w:rsid w:val="002103BC"/>
    <w:rsid w:val="00215154"/>
    <w:rsid w:val="00216631"/>
    <w:rsid w:val="00230784"/>
    <w:rsid w:val="00235DF8"/>
    <w:rsid w:val="002416B3"/>
    <w:rsid w:val="00282D6A"/>
    <w:rsid w:val="00283ACF"/>
    <w:rsid w:val="0029070D"/>
    <w:rsid w:val="0029518F"/>
    <w:rsid w:val="002A3A30"/>
    <w:rsid w:val="002B0774"/>
    <w:rsid w:val="00301BBE"/>
    <w:rsid w:val="0030370C"/>
    <w:rsid w:val="00310A6D"/>
    <w:rsid w:val="00313DB8"/>
    <w:rsid w:val="00325554"/>
    <w:rsid w:val="003255A7"/>
    <w:rsid w:val="003268D1"/>
    <w:rsid w:val="003365C6"/>
    <w:rsid w:val="00344BF5"/>
    <w:rsid w:val="003525A7"/>
    <w:rsid w:val="003656B8"/>
    <w:rsid w:val="00365CCC"/>
    <w:rsid w:val="003670B1"/>
    <w:rsid w:val="003805A6"/>
    <w:rsid w:val="00391341"/>
    <w:rsid w:val="00393F53"/>
    <w:rsid w:val="003941F2"/>
    <w:rsid w:val="00395E4B"/>
    <w:rsid w:val="00395FA2"/>
    <w:rsid w:val="003A3B03"/>
    <w:rsid w:val="003A56BE"/>
    <w:rsid w:val="003B71FA"/>
    <w:rsid w:val="003C04BF"/>
    <w:rsid w:val="003C1333"/>
    <w:rsid w:val="003C6568"/>
    <w:rsid w:val="003C6F9F"/>
    <w:rsid w:val="003D1F26"/>
    <w:rsid w:val="003D64A6"/>
    <w:rsid w:val="003E1D94"/>
    <w:rsid w:val="003E48B3"/>
    <w:rsid w:val="003E5E8F"/>
    <w:rsid w:val="003E6A20"/>
    <w:rsid w:val="003F2183"/>
    <w:rsid w:val="003F3EB8"/>
    <w:rsid w:val="003F4673"/>
    <w:rsid w:val="00422F06"/>
    <w:rsid w:val="004264C4"/>
    <w:rsid w:val="00426FC9"/>
    <w:rsid w:val="00441593"/>
    <w:rsid w:val="00446A45"/>
    <w:rsid w:val="004579E7"/>
    <w:rsid w:val="00491217"/>
    <w:rsid w:val="00493032"/>
    <w:rsid w:val="00493E9C"/>
    <w:rsid w:val="004944F6"/>
    <w:rsid w:val="004963AE"/>
    <w:rsid w:val="004A517E"/>
    <w:rsid w:val="004B635E"/>
    <w:rsid w:val="004B76AF"/>
    <w:rsid w:val="004C7F82"/>
    <w:rsid w:val="004E7895"/>
    <w:rsid w:val="004F3D2C"/>
    <w:rsid w:val="004F5A63"/>
    <w:rsid w:val="004F7C73"/>
    <w:rsid w:val="005031CF"/>
    <w:rsid w:val="005152EE"/>
    <w:rsid w:val="00543C7B"/>
    <w:rsid w:val="005550D8"/>
    <w:rsid w:val="00570923"/>
    <w:rsid w:val="005812E8"/>
    <w:rsid w:val="00582D0B"/>
    <w:rsid w:val="0058451B"/>
    <w:rsid w:val="00597CD9"/>
    <w:rsid w:val="005A58F1"/>
    <w:rsid w:val="005C7003"/>
    <w:rsid w:val="005D09CA"/>
    <w:rsid w:val="005D0E8E"/>
    <w:rsid w:val="005D12B7"/>
    <w:rsid w:val="005D3040"/>
    <w:rsid w:val="005D4611"/>
    <w:rsid w:val="005D5D6D"/>
    <w:rsid w:val="005E0D15"/>
    <w:rsid w:val="005E4D66"/>
    <w:rsid w:val="005F4E01"/>
    <w:rsid w:val="005F5E0E"/>
    <w:rsid w:val="0060082D"/>
    <w:rsid w:val="00606BA1"/>
    <w:rsid w:val="00607C58"/>
    <w:rsid w:val="0061587C"/>
    <w:rsid w:val="0062259A"/>
    <w:rsid w:val="00623024"/>
    <w:rsid w:val="00653BD6"/>
    <w:rsid w:val="00655E7E"/>
    <w:rsid w:val="00656B6C"/>
    <w:rsid w:val="00665D92"/>
    <w:rsid w:val="006703F0"/>
    <w:rsid w:val="00683333"/>
    <w:rsid w:val="00690430"/>
    <w:rsid w:val="00690DC6"/>
    <w:rsid w:val="00695072"/>
    <w:rsid w:val="00696C10"/>
    <w:rsid w:val="006B5820"/>
    <w:rsid w:val="006C3789"/>
    <w:rsid w:val="006C4461"/>
    <w:rsid w:val="006D64E1"/>
    <w:rsid w:val="006D6EAD"/>
    <w:rsid w:val="006E3397"/>
    <w:rsid w:val="006E57B6"/>
    <w:rsid w:val="006F56C3"/>
    <w:rsid w:val="007001F7"/>
    <w:rsid w:val="00707C0A"/>
    <w:rsid w:val="0071047B"/>
    <w:rsid w:val="007175E8"/>
    <w:rsid w:val="007264C6"/>
    <w:rsid w:val="0075258F"/>
    <w:rsid w:val="0075349B"/>
    <w:rsid w:val="00755DB0"/>
    <w:rsid w:val="00767858"/>
    <w:rsid w:val="00781105"/>
    <w:rsid w:val="007825C6"/>
    <w:rsid w:val="00784D2D"/>
    <w:rsid w:val="0079129F"/>
    <w:rsid w:val="007A2835"/>
    <w:rsid w:val="007C020F"/>
    <w:rsid w:val="007C392A"/>
    <w:rsid w:val="007D3FCD"/>
    <w:rsid w:val="007F0E74"/>
    <w:rsid w:val="0081390B"/>
    <w:rsid w:val="0081697A"/>
    <w:rsid w:val="00833018"/>
    <w:rsid w:val="00841616"/>
    <w:rsid w:val="008523C9"/>
    <w:rsid w:val="00852CB0"/>
    <w:rsid w:val="008669DC"/>
    <w:rsid w:val="008718AA"/>
    <w:rsid w:val="008739D5"/>
    <w:rsid w:val="0088501D"/>
    <w:rsid w:val="00887427"/>
    <w:rsid w:val="008946A8"/>
    <w:rsid w:val="008A0E36"/>
    <w:rsid w:val="008A4AA2"/>
    <w:rsid w:val="008B7D8C"/>
    <w:rsid w:val="008B7FCF"/>
    <w:rsid w:val="008D544B"/>
    <w:rsid w:val="008E4B10"/>
    <w:rsid w:val="008E5107"/>
    <w:rsid w:val="008E6D4A"/>
    <w:rsid w:val="00902905"/>
    <w:rsid w:val="00904B4A"/>
    <w:rsid w:val="00907BCB"/>
    <w:rsid w:val="00923C5C"/>
    <w:rsid w:val="00932062"/>
    <w:rsid w:val="00932702"/>
    <w:rsid w:val="00945CF1"/>
    <w:rsid w:val="00965387"/>
    <w:rsid w:val="00973D12"/>
    <w:rsid w:val="00986EF5"/>
    <w:rsid w:val="009A2E4D"/>
    <w:rsid w:val="009C4A99"/>
    <w:rsid w:val="009D2263"/>
    <w:rsid w:val="009D2A31"/>
    <w:rsid w:val="009F3571"/>
    <w:rsid w:val="00A0107C"/>
    <w:rsid w:val="00A157B5"/>
    <w:rsid w:val="00A60752"/>
    <w:rsid w:val="00A64D36"/>
    <w:rsid w:val="00AA27FE"/>
    <w:rsid w:val="00AA5DE2"/>
    <w:rsid w:val="00AC1069"/>
    <w:rsid w:val="00AD1790"/>
    <w:rsid w:val="00AE548C"/>
    <w:rsid w:val="00AE7A43"/>
    <w:rsid w:val="00B135D0"/>
    <w:rsid w:val="00B16039"/>
    <w:rsid w:val="00B23173"/>
    <w:rsid w:val="00B33228"/>
    <w:rsid w:val="00B4113C"/>
    <w:rsid w:val="00B42F4F"/>
    <w:rsid w:val="00B475DE"/>
    <w:rsid w:val="00B71E5A"/>
    <w:rsid w:val="00B7391C"/>
    <w:rsid w:val="00B773A2"/>
    <w:rsid w:val="00B90449"/>
    <w:rsid w:val="00B96F62"/>
    <w:rsid w:val="00BA329B"/>
    <w:rsid w:val="00BA3E21"/>
    <w:rsid w:val="00BC014A"/>
    <w:rsid w:val="00BC2757"/>
    <w:rsid w:val="00BE2BD7"/>
    <w:rsid w:val="00BE3A8E"/>
    <w:rsid w:val="00BE4D04"/>
    <w:rsid w:val="00BF4A19"/>
    <w:rsid w:val="00C02FCC"/>
    <w:rsid w:val="00C073B9"/>
    <w:rsid w:val="00C07F21"/>
    <w:rsid w:val="00C310B3"/>
    <w:rsid w:val="00C32A10"/>
    <w:rsid w:val="00C33465"/>
    <w:rsid w:val="00C3716F"/>
    <w:rsid w:val="00C40289"/>
    <w:rsid w:val="00C42D44"/>
    <w:rsid w:val="00C431FC"/>
    <w:rsid w:val="00C64E9F"/>
    <w:rsid w:val="00C67F0A"/>
    <w:rsid w:val="00C93401"/>
    <w:rsid w:val="00C9532B"/>
    <w:rsid w:val="00CC1830"/>
    <w:rsid w:val="00CC3774"/>
    <w:rsid w:val="00CC591E"/>
    <w:rsid w:val="00CC706D"/>
    <w:rsid w:val="00CF741C"/>
    <w:rsid w:val="00D1280F"/>
    <w:rsid w:val="00D402FF"/>
    <w:rsid w:val="00D42034"/>
    <w:rsid w:val="00D62F6C"/>
    <w:rsid w:val="00D71BFB"/>
    <w:rsid w:val="00D72B00"/>
    <w:rsid w:val="00D87A7B"/>
    <w:rsid w:val="00D90B55"/>
    <w:rsid w:val="00D92EAE"/>
    <w:rsid w:val="00DA768C"/>
    <w:rsid w:val="00DB0FC3"/>
    <w:rsid w:val="00DB2ADD"/>
    <w:rsid w:val="00DC2B95"/>
    <w:rsid w:val="00DC5ADB"/>
    <w:rsid w:val="00DD5273"/>
    <w:rsid w:val="00DD6550"/>
    <w:rsid w:val="00DE1FB0"/>
    <w:rsid w:val="00DE39C7"/>
    <w:rsid w:val="00E025E7"/>
    <w:rsid w:val="00E22B8A"/>
    <w:rsid w:val="00E23045"/>
    <w:rsid w:val="00E24BB6"/>
    <w:rsid w:val="00E257F3"/>
    <w:rsid w:val="00E330B8"/>
    <w:rsid w:val="00E35CF8"/>
    <w:rsid w:val="00E419BA"/>
    <w:rsid w:val="00E504B0"/>
    <w:rsid w:val="00E5489B"/>
    <w:rsid w:val="00E66560"/>
    <w:rsid w:val="00E77CF1"/>
    <w:rsid w:val="00E933E4"/>
    <w:rsid w:val="00EA1EC9"/>
    <w:rsid w:val="00EB08B3"/>
    <w:rsid w:val="00F114FB"/>
    <w:rsid w:val="00F16E8D"/>
    <w:rsid w:val="00F266D3"/>
    <w:rsid w:val="00F311D2"/>
    <w:rsid w:val="00F44779"/>
    <w:rsid w:val="00F56F36"/>
    <w:rsid w:val="00F57B7D"/>
    <w:rsid w:val="00F60400"/>
    <w:rsid w:val="00F610D7"/>
    <w:rsid w:val="00F63642"/>
    <w:rsid w:val="00F649D5"/>
    <w:rsid w:val="00F74469"/>
    <w:rsid w:val="00F7600A"/>
    <w:rsid w:val="00F9286E"/>
    <w:rsid w:val="00FA3FA9"/>
    <w:rsid w:val="00FA55C6"/>
    <w:rsid w:val="00FA6C69"/>
    <w:rsid w:val="00FB704C"/>
    <w:rsid w:val="00FC65C1"/>
    <w:rsid w:val="00FC7799"/>
    <w:rsid w:val="00FD18CF"/>
    <w:rsid w:val="00FF4147"/>
    <w:rsid w:val="00FF718C"/>
    <w:rsid w:val="00FF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67DD07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525A7"/>
    <w:rPr>
      <w:rFonts w:eastAsiaTheme="minorEastAsia"/>
      <w:lang w:val="pt-PT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CC183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CC183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CC183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CC183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CC183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CC183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CC183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CC183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EES2023-Author">
    <w:name w:val="CEES2023 - Author"/>
    <w:basedOn w:val="Normal"/>
    <w:autoRedefine/>
    <w:qFormat/>
    <w:rsid w:val="00BF4A19"/>
    <w:pPr>
      <w:spacing w:line="276" w:lineRule="auto"/>
      <w:contextualSpacing/>
    </w:pPr>
    <w:rPr>
      <w:rFonts w:cs="Lato Black"/>
      <w:b/>
      <w:color w:val="000000" w:themeColor="text1"/>
      <w:sz w:val="20"/>
      <w:szCs w:val="28"/>
    </w:rPr>
  </w:style>
  <w:style w:type="paragraph" w:customStyle="1" w:styleId="CEES2023-Affiliation">
    <w:name w:val="CEES2023 - Affiliation"/>
    <w:rsid w:val="00DB2ADD"/>
    <w:pPr>
      <w:snapToGrid w:val="0"/>
      <w:spacing w:before="240"/>
      <w:contextualSpacing/>
    </w:pPr>
    <w:rPr>
      <w:rFonts w:cs="Lato Black"/>
      <w:color w:val="000000" w:themeColor="text1"/>
      <w:spacing w:val="2"/>
      <w:sz w:val="20"/>
      <w:szCs w:val="28"/>
      <w:lang w:val="en-GB"/>
    </w:rPr>
  </w:style>
  <w:style w:type="paragraph" w:styleId="Cabealho">
    <w:name w:val="header"/>
    <w:basedOn w:val="Normal"/>
    <w:link w:val="CabealhoCarter"/>
    <w:uiPriority w:val="99"/>
    <w:unhideWhenUsed/>
    <w:rsid w:val="00101FA9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01FA9"/>
    <w:rPr>
      <w:lang w:val="pt-PT"/>
    </w:rPr>
  </w:style>
  <w:style w:type="paragraph" w:styleId="Rodap">
    <w:name w:val="footer"/>
    <w:basedOn w:val="Normal"/>
    <w:link w:val="RodapCarter"/>
    <w:unhideWhenUsed/>
    <w:rsid w:val="00101FA9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rsid w:val="00101FA9"/>
    <w:rPr>
      <w:lang w:val="pt-PT"/>
    </w:rPr>
  </w:style>
  <w:style w:type="paragraph" w:customStyle="1" w:styleId="CEES2023-HeadingNaN">
    <w:name w:val="CEES2023 - Heading NaN"/>
    <w:basedOn w:val="Normal"/>
    <w:autoRedefine/>
    <w:qFormat/>
    <w:rsid w:val="00230784"/>
    <w:pPr>
      <w:keepNext/>
      <w:suppressAutoHyphens/>
      <w:autoSpaceDE w:val="0"/>
      <w:autoSpaceDN w:val="0"/>
      <w:adjustRightInd w:val="0"/>
      <w:spacing w:before="360" w:line="276" w:lineRule="auto"/>
      <w:textAlignment w:val="center"/>
    </w:pPr>
    <w:rPr>
      <w:rFonts w:cs="Lato Light"/>
      <w:b/>
      <w:color w:val="000000" w:themeColor="text1"/>
      <w:spacing w:val="4"/>
      <w:szCs w:val="48"/>
      <w:lang w:val="en-GB"/>
    </w:rPr>
  </w:style>
  <w:style w:type="paragraph" w:customStyle="1" w:styleId="CEES2023-Text">
    <w:name w:val="CEES2023 - Text"/>
    <w:basedOn w:val="Normal"/>
    <w:link w:val="CEES2023-TextCarter"/>
    <w:autoRedefine/>
    <w:qFormat/>
    <w:rsid w:val="00BF4A19"/>
    <w:pPr>
      <w:suppressAutoHyphens/>
      <w:autoSpaceDE w:val="0"/>
      <w:autoSpaceDN w:val="0"/>
      <w:adjustRightInd w:val="0"/>
      <w:spacing w:after="240"/>
      <w:jc w:val="both"/>
      <w:textAlignment w:val="center"/>
    </w:pPr>
    <w:rPr>
      <w:rFonts w:cs="Lato"/>
      <w:color w:val="000000"/>
      <w:spacing w:val="2"/>
      <w:sz w:val="18"/>
      <w:szCs w:val="28"/>
      <w:lang w:val="en-GB"/>
    </w:rPr>
  </w:style>
  <w:style w:type="paragraph" w:customStyle="1" w:styleId="CEES2023-PaperTitle">
    <w:name w:val="CEES2023 - Paper Title"/>
    <w:basedOn w:val="Normal"/>
    <w:autoRedefine/>
    <w:qFormat/>
    <w:rsid w:val="0075258F"/>
    <w:pPr>
      <w:suppressAutoHyphens/>
      <w:autoSpaceDE w:val="0"/>
      <w:autoSpaceDN w:val="0"/>
      <w:adjustRightInd w:val="0"/>
      <w:spacing w:before="480" w:after="480"/>
      <w:contextualSpacing/>
      <w:textAlignment w:val="center"/>
    </w:pPr>
    <w:rPr>
      <w:rFonts w:cs="Lato"/>
      <w:b/>
      <w:caps/>
      <w:spacing w:val="4"/>
      <w:sz w:val="28"/>
      <w:szCs w:val="52"/>
      <w:lang w:val="en-GB"/>
    </w:rPr>
  </w:style>
  <w:style w:type="paragraph" w:styleId="Mapadodocumento">
    <w:name w:val="Document Map"/>
    <w:basedOn w:val="Normal"/>
    <w:link w:val="MapadodocumentoCarter"/>
    <w:semiHidden/>
    <w:rsid w:val="00543C7B"/>
    <w:pPr>
      <w:widowControl w:val="0"/>
      <w:shd w:val="clear" w:color="auto" w:fill="000080"/>
    </w:pPr>
    <w:rPr>
      <w:rFonts w:ascii="Tahoma" w:eastAsia="Times New Roman" w:hAnsi="Tahoma" w:cs="Times New Roman"/>
      <w:szCs w:val="20"/>
      <w:lang w:val="es-ES_tradnl" w:eastAsia="es-ES"/>
    </w:rPr>
  </w:style>
  <w:style w:type="character" w:customStyle="1" w:styleId="MapadodocumentoCarter">
    <w:name w:val="Mapa do documento Caráter"/>
    <w:basedOn w:val="Tipodeletrapredefinidodopargrafo"/>
    <w:link w:val="Mapadodocumento"/>
    <w:semiHidden/>
    <w:rsid w:val="00543C7B"/>
    <w:rPr>
      <w:rFonts w:ascii="Tahoma" w:eastAsia="Times New Roman" w:hAnsi="Tahoma" w:cs="Times New Roman"/>
      <w:szCs w:val="20"/>
      <w:shd w:val="clear" w:color="auto" w:fill="000080"/>
      <w:lang w:val="es-ES_tradnl" w:eastAsia="es-ES"/>
    </w:rPr>
  </w:style>
  <w:style w:type="paragraph" w:customStyle="1" w:styleId="CEES2023-HEADING1">
    <w:name w:val="CEES2023 - HEADING 1"/>
    <w:basedOn w:val="CEES2023-HeadingNaN"/>
    <w:next w:val="CEES2023-Text"/>
    <w:autoRedefine/>
    <w:qFormat/>
    <w:rsid w:val="003C1333"/>
    <w:pPr>
      <w:numPr>
        <w:numId w:val="37"/>
      </w:numPr>
      <w:spacing w:before="240"/>
      <w:ind w:hanging="357"/>
    </w:pPr>
    <w:rPr>
      <w:rFonts w:cs="Lato"/>
      <w:caps/>
      <w:spacing w:val="2"/>
    </w:rPr>
  </w:style>
  <w:style w:type="character" w:customStyle="1" w:styleId="Heading2Char">
    <w:name w:val="Heading 2 Char"/>
    <w:basedOn w:val="Tipodeletrapredefinidodopargrafo"/>
    <w:uiPriority w:val="9"/>
    <w:semiHidden/>
    <w:rsid w:val="000517E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character" w:customStyle="1" w:styleId="Heading3Char">
    <w:name w:val="Heading 3 Char"/>
    <w:basedOn w:val="Tipodeletrapredefinidodopargrafo"/>
    <w:uiPriority w:val="9"/>
    <w:semiHidden/>
    <w:rsid w:val="000517ED"/>
    <w:rPr>
      <w:rFonts w:asciiTheme="majorHAnsi" w:eastAsiaTheme="majorEastAsia" w:hAnsiTheme="majorHAnsi" w:cstheme="majorBidi"/>
      <w:color w:val="1F3763" w:themeColor="accent1" w:themeShade="7F"/>
      <w:lang w:val="pt-PT"/>
    </w:rPr>
  </w:style>
  <w:style w:type="character" w:customStyle="1" w:styleId="Heading4Char">
    <w:name w:val="Heading 4 Char"/>
    <w:basedOn w:val="Tipodeletrapredefinidodopargrafo"/>
    <w:uiPriority w:val="9"/>
    <w:semiHidden/>
    <w:rsid w:val="000517ED"/>
    <w:rPr>
      <w:rFonts w:asciiTheme="majorHAnsi" w:eastAsiaTheme="majorEastAsia" w:hAnsiTheme="majorHAnsi" w:cstheme="majorBidi"/>
      <w:i/>
      <w:iCs/>
      <w:color w:val="2F5496" w:themeColor="accent1" w:themeShade="BF"/>
      <w:lang w:val="pt-PT"/>
    </w:rPr>
  </w:style>
  <w:style w:type="character" w:customStyle="1" w:styleId="Heading5Char">
    <w:name w:val="Heading 5 Char"/>
    <w:basedOn w:val="Tipodeletrapredefinidodopargrafo"/>
    <w:uiPriority w:val="9"/>
    <w:semiHidden/>
    <w:rsid w:val="000517ED"/>
    <w:rPr>
      <w:rFonts w:asciiTheme="majorHAnsi" w:eastAsiaTheme="majorEastAsia" w:hAnsiTheme="majorHAnsi" w:cstheme="majorBidi"/>
      <w:color w:val="2F5496" w:themeColor="accent1" w:themeShade="BF"/>
      <w:lang w:val="pt-PT"/>
    </w:rPr>
  </w:style>
  <w:style w:type="character" w:customStyle="1" w:styleId="Heading6Char">
    <w:name w:val="Heading 6 Char"/>
    <w:basedOn w:val="Tipodeletrapredefinidodopargrafo"/>
    <w:uiPriority w:val="9"/>
    <w:semiHidden/>
    <w:rsid w:val="000517ED"/>
    <w:rPr>
      <w:rFonts w:asciiTheme="majorHAnsi" w:eastAsiaTheme="majorEastAsia" w:hAnsiTheme="majorHAnsi" w:cstheme="majorBidi"/>
      <w:color w:val="1F3763" w:themeColor="accent1" w:themeShade="7F"/>
      <w:lang w:val="pt-PT"/>
    </w:rPr>
  </w:style>
  <w:style w:type="character" w:customStyle="1" w:styleId="Heading7Char">
    <w:name w:val="Heading 7 Char"/>
    <w:basedOn w:val="Tipodeletrapredefinidodopargrafo"/>
    <w:uiPriority w:val="9"/>
    <w:semiHidden/>
    <w:rsid w:val="000517ED"/>
    <w:rPr>
      <w:rFonts w:asciiTheme="majorHAnsi" w:eastAsiaTheme="majorEastAsia" w:hAnsiTheme="majorHAnsi" w:cstheme="majorBidi"/>
      <w:i/>
      <w:iCs/>
      <w:color w:val="1F3763" w:themeColor="accent1" w:themeShade="7F"/>
      <w:lang w:val="pt-PT"/>
    </w:rPr>
  </w:style>
  <w:style w:type="character" w:customStyle="1" w:styleId="Heading8Char">
    <w:name w:val="Heading 8 Char"/>
    <w:basedOn w:val="Tipodeletrapredefinidodopargrafo"/>
    <w:uiPriority w:val="9"/>
    <w:semiHidden/>
    <w:rsid w:val="000517E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Heading9Char">
    <w:name w:val="Heading 9 Char"/>
    <w:basedOn w:val="Tipodeletrapredefinidodopargrafo"/>
    <w:uiPriority w:val="9"/>
    <w:semiHidden/>
    <w:rsid w:val="000517E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character" w:styleId="Hiperligao">
    <w:name w:val="Hyperlink"/>
    <w:basedOn w:val="Tipodeletrapredefinidodopargrafo"/>
    <w:uiPriority w:val="99"/>
    <w:unhideWhenUsed/>
    <w:rsid w:val="00052491"/>
    <w:rPr>
      <w:color w:val="0563C1" w:themeColor="hyperlink"/>
      <w:u w:val="single"/>
    </w:rPr>
  </w:style>
  <w:style w:type="character" w:customStyle="1" w:styleId="MenoNoResolvida1">
    <w:name w:val="Menção Não Resolvida1"/>
    <w:basedOn w:val="Tipodeletrapredefinidodopargrafo"/>
    <w:uiPriority w:val="99"/>
    <w:semiHidden/>
    <w:unhideWhenUsed/>
    <w:rsid w:val="00052491"/>
    <w:rPr>
      <w:color w:val="605E5C"/>
      <w:shd w:val="clear" w:color="auto" w:fill="E1DFDD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052491"/>
    <w:rPr>
      <w:color w:val="954F72" w:themeColor="followedHyperlink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932702"/>
    <w:rPr>
      <w:rFonts w:ascii="Times New Roman" w:hAnsi="Times New Roman" w:cs="Times New Roman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932702"/>
    <w:rPr>
      <w:rFonts w:ascii="Times New Roman" w:hAnsi="Times New Roman" w:cs="Times New Roman"/>
      <w:sz w:val="18"/>
      <w:szCs w:val="18"/>
      <w:lang w:val="pt-PT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3D1F26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3D1F26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3D1F26"/>
    <w:rPr>
      <w:sz w:val="20"/>
      <w:szCs w:val="20"/>
      <w:lang w:val="pt-PT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3D1F26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3D1F26"/>
    <w:rPr>
      <w:b/>
      <w:bCs/>
      <w:sz w:val="20"/>
      <w:szCs w:val="20"/>
      <w:lang w:val="pt-PT"/>
    </w:rPr>
  </w:style>
  <w:style w:type="paragraph" w:customStyle="1" w:styleId="Caption-Figures">
    <w:name w:val="Caption - Figures"/>
    <w:basedOn w:val="Rodap"/>
    <w:rsid w:val="003C1333"/>
    <w:pPr>
      <w:spacing w:after="240"/>
      <w:jc w:val="center"/>
    </w:pPr>
  </w:style>
  <w:style w:type="character" w:styleId="Nmerodepgina">
    <w:name w:val="page number"/>
    <w:basedOn w:val="Tipodeletrapredefinidodopargrafo"/>
    <w:uiPriority w:val="99"/>
    <w:semiHidden/>
    <w:unhideWhenUsed/>
    <w:rsid w:val="00206721"/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29518F"/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29518F"/>
    <w:rPr>
      <w:sz w:val="20"/>
      <w:szCs w:val="20"/>
      <w:lang w:val="pt-PT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29518F"/>
    <w:rPr>
      <w:vertAlign w:val="superscript"/>
    </w:rPr>
  </w:style>
  <w:style w:type="paragraph" w:customStyle="1" w:styleId="Equation">
    <w:name w:val="Equation"/>
    <w:basedOn w:val="CEES2023-Text"/>
    <w:link w:val="EquationCarter"/>
    <w:rsid w:val="0088501D"/>
    <w:pPr>
      <w:jc w:val="center"/>
    </w:pPr>
    <w:rPr>
      <w:noProof/>
    </w:rPr>
  </w:style>
  <w:style w:type="character" w:customStyle="1" w:styleId="CEES2023-TextCarter">
    <w:name w:val="CEES2023 - Text Caráter"/>
    <w:basedOn w:val="Tipodeletrapredefinidodopargrafo"/>
    <w:link w:val="CEES2023-Text"/>
    <w:rsid w:val="00BF4A19"/>
    <w:rPr>
      <w:rFonts w:eastAsiaTheme="minorEastAsia" w:cs="Lato"/>
      <w:color w:val="000000"/>
      <w:spacing w:val="2"/>
      <w:sz w:val="18"/>
      <w:szCs w:val="28"/>
      <w:lang w:val="en-GB"/>
    </w:rPr>
  </w:style>
  <w:style w:type="character" w:customStyle="1" w:styleId="EquationCarter">
    <w:name w:val="Equation Caráter"/>
    <w:basedOn w:val="CEES2023-TextCarter"/>
    <w:link w:val="Equation"/>
    <w:rsid w:val="0088501D"/>
    <w:rPr>
      <w:rFonts w:eastAsiaTheme="minorEastAsia" w:cs="Lato"/>
      <w:noProof/>
      <w:color w:val="000000"/>
      <w:spacing w:val="2"/>
      <w:sz w:val="20"/>
      <w:szCs w:val="28"/>
      <w:lang w:val="pt-PT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96538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965387"/>
    <w:rPr>
      <w:rFonts w:asciiTheme="majorHAnsi" w:eastAsiaTheme="majorEastAsia" w:hAnsiTheme="majorHAnsi" w:cstheme="majorBidi"/>
      <w:color w:val="1F3763" w:themeColor="accent1" w:themeShade="7F"/>
      <w:lang w:val="pt-PT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965387"/>
    <w:rPr>
      <w:rFonts w:asciiTheme="majorHAnsi" w:eastAsiaTheme="majorEastAsia" w:hAnsiTheme="majorHAnsi" w:cstheme="majorBidi"/>
      <w:i/>
      <w:iCs/>
      <w:color w:val="2F5496" w:themeColor="accent1" w:themeShade="BF"/>
      <w:lang w:val="pt-PT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965387"/>
    <w:rPr>
      <w:rFonts w:asciiTheme="majorHAnsi" w:eastAsiaTheme="majorEastAsia" w:hAnsiTheme="majorHAnsi" w:cstheme="majorBidi"/>
      <w:color w:val="2F5496" w:themeColor="accent1" w:themeShade="BF"/>
      <w:lang w:val="pt-PT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965387"/>
    <w:rPr>
      <w:rFonts w:asciiTheme="majorHAnsi" w:eastAsiaTheme="majorEastAsia" w:hAnsiTheme="majorHAnsi" w:cstheme="majorBidi"/>
      <w:color w:val="1F3763" w:themeColor="accent1" w:themeShade="7F"/>
      <w:lang w:val="pt-PT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965387"/>
    <w:rPr>
      <w:rFonts w:asciiTheme="majorHAnsi" w:eastAsiaTheme="majorEastAsia" w:hAnsiTheme="majorHAnsi" w:cstheme="majorBidi"/>
      <w:i/>
      <w:iCs/>
      <w:color w:val="1F3763" w:themeColor="accent1" w:themeShade="7F"/>
      <w:lang w:val="pt-PT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965387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96538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numbering" w:styleId="111111">
    <w:name w:val="Outline List 2"/>
    <w:basedOn w:val="Semlista"/>
    <w:uiPriority w:val="99"/>
    <w:semiHidden/>
    <w:unhideWhenUsed/>
    <w:rsid w:val="00CC1830"/>
    <w:pPr>
      <w:numPr>
        <w:numId w:val="34"/>
      </w:numPr>
    </w:pPr>
  </w:style>
  <w:style w:type="character" w:styleId="MenoNoResolvida">
    <w:name w:val="Unresolved Mention"/>
    <w:basedOn w:val="Tipodeletrapredefinidodopargrafo"/>
    <w:uiPriority w:val="99"/>
    <w:semiHidden/>
    <w:unhideWhenUsed/>
    <w:rsid w:val="004264C4"/>
    <w:rPr>
      <w:color w:val="605E5C"/>
      <w:shd w:val="clear" w:color="auto" w:fill="E1DFDD"/>
    </w:rPr>
  </w:style>
  <w:style w:type="paragraph" w:customStyle="1" w:styleId="CEES2023-HEADING2">
    <w:name w:val="CEES2023 - HEADING 2"/>
    <w:basedOn w:val="CEES2023-HEADING1"/>
    <w:next w:val="CEES2023-Text"/>
    <w:rsid w:val="003C1333"/>
    <w:pPr>
      <w:numPr>
        <w:ilvl w:val="1"/>
      </w:numPr>
      <w:ind w:left="431" w:hanging="431"/>
    </w:pPr>
  </w:style>
  <w:style w:type="paragraph" w:styleId="Legenda">
    <w:name w:val="caption"/>
    <w:basedOn w:val="CEES2023-Text"/>
    <w:next w:val="Normal"/>
    <w:uiPriority w:val="35"/>
    <w:unhideWhenUsed/>
    <w:qFormat/>
    <w:rsid w:val="003C1333"/>
    <w:pPr>
      <w:spacing w:after="200"/>
      <w:jc w:val="center"/>
    </w:pPr>
    <w:rPr>
      <w:rFonts w:ascii="Calibri" w:hAnsi="Calibri"/>
      <w:iCs/>
      <w:color w:val="auto"/>
      <w:spacing w:val="0"/>
      <w:szCs w:val="18"/>
    </w:rPr>
  </w:style>
  <w:style w:type="paragraph" w:customStyle="1" w:styleId="CEES2023-Figure">
    <w:name w:val="CEES2023 - Figure"/>
    <w:basedOn w:val="CEES2023-Text"/>
    <w:rsid w:val="000451EE"/>
    <w:pPr>
      <w:keepNext/>
      <w:spacing w:before="240" w:after="0"/>
      <w:jc w:val="center"/>
    </w:pPr>
    <w:rPr>
      <w:noProof/>
    </w:rPr>
  </w:style>
  <w:style w:type="paragraph" w:customStyle="1" w:styleId="CEES2023-FigureCaption">
    <w:name w:val="CEES2023 - Figure Caption"/>
    <w:next w:val="CEES2023-Text"/>
    <w:rsid w:val="005D0E8E"/>
    <w:pPr>
      <w:spacing w:after="200"/>
      <w:jc w:val="center"/>
    </w:pPr>
    <w:rPr>
      <w:rFonts w:ascii="Calibri" w:eastAsiaTheme="minorEastAsia" w:hAnsi="Calibri" w:cs="Lato"/>
      <w:iCs/>
      <w:sz w:val="18"/>
      <w:szCs w:val="18"/>
      <w:lang w:val="en-GB"/>
    </w:rPr>
  </w:style>
  <w:style w:type="paragraph" w:customStyle="1" w:styleId="CEES2023-TableCaption">
    <w:name w:val="CEES2023 - Table Caption"/>
    <w:basedOn w:val="CEES2023-FigureCaption"/>
    <w:rsid w:val="00BA329B"/>
    <w:pPr>
      <w:keepNext/>
      <w:spacing w:before="200" w:after="0"/>
    </w:pPr>
  </w:style>
  <w:style w:type="table" w:styleId="TabelacomGrelha">
    <w:name w:val="Table Grid"/>
    <w:basedOn w:val="Tabelanormal"/>
    <w:uiPriority w:val="39"/>
    <w:rsid w:val="005D0E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EES2023-Tabletext">
    <w:name w:val="CEES2023 - Table text"/>
    <w:basedOn w:val="CEES2023-Text"/>
    <w:rsid w:val="00230784"/>
    <w:pPr>
      <w:spacing w:after="0"/>
    </w:pPr>
    <w:rPr>
      <w:bCs/>
    </w:rPr>
  </w:style>
  <w:style w:type="paragraph" w:customStyle="1" w:styleId="KeywordseAbstract">
    <w:name w:val="Keywords e Abstract"/>
    <w:basedOn w:val="Normal"/>
    <w:autoRedefine/>
    <w:qFormat/>
    <w:rsid w:val="00BA329B"/>
    <w:pPr>
      <w:suppressAutoHyphens/>
      <w:autoSpaceDE w:val="0"/>
      <w:autoSpaceDN w:val="0"/>
      <w:adjustRightInd w:val="0"/>
      <w:spacing w:before="360" w:line="276" w:lineRule="auto"/>
      <w:textAlignment w:val="center"/>
    </w:pPr>
    <w:rPr>
      <w:rFonts w:eastAsiaTheme="minorHAnsi" w:cs="Lato Light"/>
      <w:b/>
      <w:color w:val="000000" w:themeColor="text1"/>
      <w:spacing w:val="4"/>
      <w:szCs w:val="48"/>
      <w:lang w:val="en-GB"/>
    </w:rPr>
  </w:style>
  <w:style w:type="paragraph" w:customStyle="1" w:styleId="Text">
    <w:name w:val="Text"/>
    <w:basedOn w:val="Normal"/>
    <w:link w:val="TextChar"/>
    <w:autoRedefine/>
    <w:qFormat/>
    <w:rsid w:val="00BA329B"/>
    <w:pPr>
      <w:suppressAutoHyphens/>
      <w:autoSpaceDE w:val="0"/>
      <w:autoSpaceDN w:val="0"/>
      <w:adjustRightInd w:val="0"/>
      <w:spacing w:after="240"/>
      <w:jc w:val="both"/>
      <w:textAlignment w:val="center"/>
    </w:pPr>
    <w:rPr>
      <w:rFonts w:eastAsiaTheme="minorHAnsi" w:cs="Lato"/>
      <w:color w:val="000000"/>
      <w:spacing w:val="2"/>
      <w:sz w:val="18"/>
    </w:rPr>
  </w:style>
  <w:style w:type="character" w:customStyle="1" w:styleId="TextChar">
    <w:name w:val="Text Char"/>
    <w:basedOn w:val="Tipodeletrapredefinidodopargrafo"/>
    <w:link w:val="Text"/>
    <w:rsid w:val="00BA329B"/>
    <w:rPr>
      <w:rFonts w:cs="Lato"/>
      <w:color w:val="000000"/>
      <w:spacing w:val="2"/>
      <w:sz w:val="18"/>
      <w:lang w:val="pt-PT"/>
    </w:rPr>
  </w:style>
  <w:style w:type="character" w:styleId="TextodoMarcadordePosio">
    <w:name w:val="Placeholder Text"/>
    <w:basedOn w:val="Tipodeletrapredefinidodopargrafo"/>
    <w:uiPriority w:val="99"/>
    <w:semiHidden/>
    <w:rsid w:val="00230784"/>
    <w:rPr>
      <w:color w:val="808080"/>
    </w:rPr>
  </w:style>
  <w:style w:type="paragraph" w:customStyle="1" w:styleId="CEES2023-Equation">
    <w:name w:val="CEES2023 - Equation"/>
    <w:basedOn w:val="CEES2023-Text"/>
    <w:rsid w:val="00230784"/>
    <w:pPr>
      <w:jc w:val="center"/>
    </w:pPr>
    <w:rPr>
      <w:rFonts w:ascii="Calibri" w:hAnsi="Calibri"/>
      <w:iCs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5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8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14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9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8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85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3E8AD7F-12F5-404C-A522-755095975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PaperTemplate_CEES2023_t</Template>
  <TotalTime>1</TotalTime>
  <Pages>2</Pages>
  <Words>737</Words>
  <Characters>3985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Vieira</dc:creator>
  <cp:keywords/>
  <dc:description/>
  <cp:lastModifiedBy>Catarina Serra</cp:lastModifiedBy>
  <cp:revision>2</cp:revision>
  <cp:lastPrinted>2022-07-25T09:40:00Z</cp:lastPrinted>
  <dcterms:created xsi:type="dcterms:W3CDTF">2023-02-15T12:21:00Z</dcterms:created>
  <dcterms:modified xsi:type="dcterms:W3CDTF">2023-02-15T12:21:00Z</dcterms:modified>
</cp:coreProperties>
</file>