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6DA30" w14:textId="771F382E" w:rsidR="00841616" w:rsidRPr="008837EA" w:rsidRDefault="00194EB2" w:rsidP="00303E97">
      <w:pPr>
        <w:pStyle w:val="TtulodoArtigo"/>
        <w:rPr>
          <w:lang w:val="pt-PT"/>
        </w:rPr>
      </w:pPr>
      <w:r w:rsidRPr="008837EA">
        <w:rPr>
          <w:lang w:val="pt-PT"/>
        </w:rPr>
        <w:t>TÍTULO DO ARTIGO</w:t>
      </w:r>
      <w:r w:rsidR="000962FF" w:rsidRPr="008837EA">
        <w:rPr>
          <w:lang w:val="pt-PT"/>
        </w:rPr>
        <w:t xml:space="preserve"> </w:t>
      </w:r>
      <w:r w:rsidR="00DB2ADD" w:rsidRPr="008837EA">
        <w:rPr>
          <w:lang w:val="pt-PT"/>
        </w:rPr>
        <w:t xml:space="preserve">[USE </w:t>
      </w:r>
      <w:r w:rsidRPr="008837EA">
        <w:rPr>
          <w:lang w:val="pt-PT"/>
        </w:rPr>
        <w:t xml:space="preserve">O ESTILO </w:t>
      </w:r>
      <w:r w:rsidR="00DB2ADD" w:rsidRPr="008837EA">
        <w:rPr>
          <w:lang w:val="pt-PT"/>
        </w:rPr>
        <w:t>“</w:t>
      </w:r>
      <w:r w:rsidR="00303E97" w:rsidRPr="008837EA">
        <w:rPr>
          <w:lang w:val="pt-PT"/>
        </w:rPr>
        <w:t>TÍTULO DO ARTIGO</w:t>
      </w:r>
      <w:r w:rsidR="00DB2ADD" w:rsidRPr="008837EA">
        <w:rPr>
          <w:lang w:val="pt-PT"/>
        </w:rPr>
        <w:t>”]</w:t>
      </w:r>
    </w:p>
    <w:p w14:paraId="36FC4A0B" w14:textId="03BB416A" w:rsidR="00BE3A8E" w:rsidRPr="00700E14" w:rsidRDefault="00194EB2" w:rsidP="00BF4A19">
      <w:pPr>
        <w:pStyle w:val="Autor"/>
      </w:pPr>
      <w:r w:rsidRPr="00700E14">
        <w:t xml:space="preserve">Primeiro A. Autor </w:t>
      </w:r>
      <w:r w:rsidRPr="00700E14">
        <w:rPr>
          <w:vertAlign w:val="superscript"/>
        </w:rPr>
        <w:t>1</w:t>
      </w:r>
      <w:r w:rsidRPr="00700E14">
        <w:t xml:space="preserve">, Segundo B. Autor </w:t>
      </w:r>
      <w:r w:rsidRPr="00700E14">
        <w:rPr>
          <w:vertAlign w:val="superscript"/>
        </w:rPr>
        <w:t>1,2</w:t>
      </w:r>
      <w:r w:rsidRPr="00700E14">
        <w:t xml:space="preserve">, Terceiro C. Autor </w:t>
      </w:r>
      <w:r w:rsidRPr="00700E14">
        <w:rPr>
          <w:vertAlign w:val="superscript"/>
        </w:rPr>
        <w:t>2</w:t>
      </w:r>
      <w:r w:rsidRPr="00700E14">
        <w:t xml:space="preserve"> [Use o estilo “Autor” para os nomes dos autores. Deverá usar-se apenas o primeiro e último nome dos autores. Se necessário, use iniciais para incluir outros nomes</w:t>
      </w:r>
      <w:r w:rsidR="00DB2ADD" w:rsidRPr="00700E14">
        <w:t>]</w:t>
      </w:r>
    </w:p>
    <w:p w14:paraId="07B167D5" w14:textId="46610C62" w:rsidR="008718AA" w:rsidRPr="00700E14" w:rsidRDefault="008718AA" w:rsidP="00521564">
      <w:pPr>
        <w:pStyle w:val="Afiliao"/>
        <w:rPr>
          <w:lang w:val="pt-PT"/>
        </w:rPr>
      </w:pPr>
      <w:r w:rsidRPr="00700E14">
        <w:rPr>
          <w:vertAlign w:val="superscript"/>
          <w:lang w:val="pt-PT"/>
        </w:rPr>
        <w:t>1</w:t>
      </w:r>
      <w:r w:rsidR="006D64E1" w:rsidRPr="00700E14">
        <w:rPr>
          <w:lang w:val="pt-PT"/>
        </w:rPr>
        <w:t xml:space="preserve"> </w:t>
      </w:r>
      <w:r w:rsidR="00194EB2" w:rsidRPr="00700E14">
        <w:rPr>
          <w:lang w:val="pt-PT"/>
        </w:rPr>
        <w:t>Afiliação | País [Use o estilo “Af</w:t>
      </w:r>
      <w:r w:rsidR="00303E97">
        <w:rPr>
          <w:lang w:val="pt-PT"/>
        </w:rPr>
        <w:t>iliação</w:t>
      </w:r>
      <w:r w:rsidR="00194EB2" w:rsidRPr="00700E14">
        <w:rPr>
          <w:lang w:val="pt-PT"/>
        </w:rPr>
        <w:t>” para listar as afiliações]</w:t>
      </w:r>
    </w:p>
    <w:p w14:paraId="3BE91612" w14:textId="033D1C5C" w:rsidR="008718AA" w:rsidRPr="00700E14" w:rsidRDefault="008718AA" w:rsidP="00521564">
      <w:pPr>
        <w:pStyle w:val="Afiliao"/>
        <w:rPr>
          <w:lang w:val="pt-PT"/>
        </w:rPr>
      </w:pPr>
      <w:r w:rsidRPr="00700E14">
        <w:rPr>
          <w:vertAlign w:val="superscript"/>
          <w:lang w:val="pt-PT"/>
        </w:rPr>
        <w:t>2</w:t>
      </w:r>
      <w:r w:rsidR="006D64E1" w:rsidRPr="00700E14">
        <w:rPr>
          <w:lang w:val="pt-PT"/>
        </w:rPr>
        <w:t xml:space="preserve"> </w:t>
      </w:r>
      <w:r w:rsidR="00194EB2" w:rsidRPr="00700E14">
        <w:rPr>
          <w:lang w:val="pt-PT"/>
        </w:rPr>
        <w:t>Afiliação | País [Evite repetir afiliações agrupando os autores com a mesma afiliação usando a numeração. Um autor pode ter mais do que uma afiliação, conforme o exemplo]</w:t>
      </w:r>
    </w:p>
    <w:p w14:paraId="78007326" w14:textId="375B27A1" w:rsidR="00973D12" w:rsidRPr="00700E14" w:rsidRDefault="00194EB2" w:rsidP="00521564">
      <w:pPr>
        <w:pStyle w:val="Afiliao"/>
        <w:rPr>
          <w:lang w:val="pt-PT"/>
        </w:rPr>
      </w:pPr>
      <w:bookmarkStart w:id="0" w:name="_Hlk534639818"/>
      <w:r w:rsidRPr="00700E14">
        <w:rPr>
          <w:lang w:val="pt-PT"/>
        </w:rPr>
        <w:t>Autor correspondente: email@instituicao.com [endereço de e-mail do autor correspondente]</w:t>
      </w:r>
    </w:p>
    <w:bookmarkEnd w:id="0"/>
    <w:p w14:paraId="444E6500" w14:textId="57466548" w:rsidR="00696C10" w:rsidRPr="00700E14" w:rsidRDefault="0063546A" w:rsidP="00230784">
      <w:pPr>
        <w:pStyle w:val="TtuloNaN"/>
        <w:rPr>
          <w:lang w:val="pt-PT"/>
        </w:rPr>
      </w:pPr>
      <w:r w:rsidRPr="00700E14">
        <w:rPr>
          <w:lang w:val="pt-PT"/>
        </w:rPr>
        <w:t>Palavras-chave</w:t>
      </w:r>
    </w:p>
    <w:p w14:paraId="0E8595EF" w14:textId="7B1A18D7" w:rsidR="00696C10" w:rsidRPr="00700E14" w:rsidRDefault="0063546A" w:rsidP="000451EE">
      <w:pPr>
        <w:pStyle w:val="E2H-Texto"/>
      </w:pPr>
      <w:r w:rsidRPr="00700E14">
        <w:t>Construção; Eficiência energética; Modelação [Máximo de 6 palavras chaves com a primeira letra em maiúscula, as palavras devem estar separadas com “;”</w:t>
      </w:r>
      <w:r w:rsidR="00690430" w:rsidRPr="00700E14">
        <w:t>]</w:t>
      </w:r>
    </w:p>
    <w:p w14:paraId="35D598A3" w14:textId="090EAB1C" w:rsidR="00696C10" w:rsidRPr="00700E14" w:rsidRDefault="00700E14" w:rsidP="00230784">
      <w:pPr>
        <w:pStyle w:val="TtuloNaN"/>
        <w:rPr>
          <w:lang w:val="pt-PT"/>
        </w:rPr>
      </w:pPr>
      <w:r w:rsidRPr="00700E14">
        <w:rPr>
          <w:lang w:val="pt-PT"/>
        </w:rPr>
        <w:t>Resumo</w:t>
      </w:r>
    </w:p>
    <w:p w14:paraId="5E4D8280" w14:textId="1424D542" w:rsidR="00163C2F" w:rsidRPr="00303E97" w:rsidRDefault="0063546A" w:rsidP="00303E97">
      <w:pPr>
        <w:pStyle w:val="E2H-Texto"/>
      </w:pPr>
      <w:r w:rsidRPr="00700E14">
        <w:t>[Escreva o resumo aqui, num único parágrafo e com um máximo 300 palavras. Use o estilo “E2H - Text</w:t>
      </w:r>
      <w:r w:rsidR="00303E97">
        <w:t>o</w:t>
      </w:r>
      <w:r w:rsidRPr="00700E14">
        <w:t>”. Neste resumo, não use símbolos, equações, tabelas, figuras ou referências</w:t>
      </w:r>
      <w:r w:rsidR="00163C2F" w:rsidRPr="00700E14">
        <w:t>]</w:t>
      </w:r>
    </w:p>
    <w:p w14:paraId="5E9447CF" w14:textId="51E15B77" w:rsidR="00852CB0" w:rsidRPr="00700E14" w:rsidRDefault="00852CB0" w:rsidP="00230784">
      <w:pPr>
        <w:pStyle w:val="E2H-Ttulo"/>
        <w:rPr>
          <w:lang w:val="pt-PT"/>
        </w:rPr>
      </w:pPr>
      <w:r w:rsidRPr="00700E14">
        <w:rPr>
          <w:lang w:val="pt-PT"/>
        </w:rPr>
        <w:t>Introdu</w:t>
      </w:r>
      <w:r w:rsidR="0063546A" w:rsidRPr="00700E14">
        <w:rPr>
          <w:lang w:val="pt-PT"/>
        </w:rPr>
        <w:t>ÇÃO</w:t>
      </w:r>
      <w:r w:rsidRPr="00700E14">
        <w:rPr>
          <w:lang w:val="pt-PT"/>
        </w:rPr>
        <w:t xml:space="preserve"> [</w:t>
      </w:r>
      <w:r w:rsidR="00163C2F" w:rsidRPr="00700E14">
        <w:rPr>
          <w:lang w:val="pt-PT"/>
        </w:rPr>
        <w:t xml:space="preserve">Use </w:t>
      </w:r>
      <w:r w:rsidR="0063546A" w:rsidRPr="00700E14">
        <w:rPr>
          <w:lang w:val="pt-PT"/>
        </w:rPr>
        <w:t xml:space="preserve">o estilo </w:t>
      </w:r>
      <w:r w:rsidRPr="00700E14">
        <w:rPr>
          <w:lang w:val="pt-PT"/>
        </w:rPr>
        <w:t>“</w:t>
      </w:r>
      <w:r w:rsidR="0063546A" w:rsidRPr="00700E14">
        <w:rPr>
          <w:lang w:val="pt-PT"/>
        </w:rPr>
        <w:t>E2H</w:t>
      </w:r>
      <w:r w:rsidR="007C020F" w:rsidRPr="00700E14">
        <w:rPr>
          <w:lang w:val="pt-PT"/>
        </w:rPr>
        <w:t xml:space="preserve"> - </w:t>
      </w:r>
      <w:r w:rsidR="00303E97">
        <w:rPr>
          <w:lang w:val="pt-PT"/>
        </w:rPr>
        <w:t>título</w:t>
      </w:r>
      <w:r w:rsidRPr="00700E14">
        <w:rPr>
          <w:lang w:val="pt-PT"/>
        </w:rPr>
        <w:t>”</w:t>
      </w:r>
      <w:r w:rsidR="00163C2F" w:rsidRPr="00700E14">
        <w:rPr>
          <w:lang w:val="pt-PT"/>
        </w:rPr>
        <w:t xml:space="preserve"> </w:t>
      </w:r>
      <w:r w:rsidR="0063546A" w:rsidRPr="00700E14">
        <w:rPr>
          <w:lang w:val="pt-PT"/>
        </w:rPr>
        <w:t>nOS TÍTULOS DAS SECÇÕES PRINCIPAIS</w:t>
      </w:r>
      <w:r w:rsidRPr="00700E14">
        <w:rPr>
          <w:lang w:val="pt-PT"/>
        </w:rPr>
        <w:t>]</w:t>
      </w:r>
    </w:p>
    <w:p w14:paraId="7993ABD5" w14:textId="64160DA8" w:rsidR="007F0E74" w:rsidRPr="00700E14" w:rsidRDefault="00163C2F" w:rsidP="000451EE">
      <w:pPr>
        <w:pStyle w:val="E2H-Texto"/>
      </w:pPr>
      <w:r w:rsidRPr="00700E14">
        <w:t>[</w:t>
      </w:r>
      <w:r w:rsidR="0063546A" w:rsidRPr="00700E14">
        <w:t xml:space="preserve">No corpo de texto use o estilo </w:t>
      </w:r>
      <w:r w:rsidRPr="00700E14">
        <w:t>“</w:t>
      </w:r>
      <w:r w:rsidR="0063546A" w:rsidRPr="00700E14">
        <w:t>E2H</w:t>
      </w:r>
      <w:r w:rsidR="007C020F" w:rsidRPr="00700E14">
        <w:t xml:space="preserve"> - Text</w:t>
      </w:r>
      <w:r w:rsidR="00303E97">
        <w:t>o</w:t>
      </w:r>
      <w:r w:rsidRPr="00700E14">
        <w:t>”</w:t>
      </w:r>
      <w:r w:rsidR="0063546A" w:rsidRPr="00700E14">
        <w:t>. Ao usar este estilo não é necessário adicionar espaços entre parágrafos ou secções</w:t>
      </w:r>
      <w:r w:rsidRPr="00700E14">
        <w:t>]</w:t>
      </w:r>
    </w:p>
    <w:p w14:paraId="31341034" w14:textId="2D69994A" w:rsidR="004F3D2C" w:rsidRPr="00700E14" w:rsidRDefault="004F3D2C" w:rsidP="00230784">
      <w:pPr>
        <w:pStyle w:val="E2H-Ttulo"/>
        <w:rPr>
          <w:lang w:val="pt-PT"/>
        </w:rPr>
      </w:pPr>
      <w:r w:rsidRPr="00700E14">
        <w:rPr>
          <w:lang w:val="pt-PT"/>
        </w:rPr>
        <w:t>O</w:t>
      </w:r>
      <w:r w:rsidR="0063546A" w:rsidRPr="00700E14">
        <w:rPr>
          <w:lang w:val="pt-PT"/>
        </w:rPr>
        <w:t>utras secções</w:t>
      </w:r>
      <w:r w:rsidRPr="00700E14">
        <w:rPr>
          <w:lang w:val="pt-PT"/>
        </w:rPr>
        <w:t xml:space="preserve"> </w:t>
      </w:r>
      <w:r w:rsidR="0063546A" w:rsidRPr="00700E14">
        <w:rPr>
          <w:lang w:val="pt-PT"/>
        </w:rPr>
        <w:t xml:space="preserve">[Use o estilo “E2H - </w:t>
      </w:r>
      <w:r w:rsidR="00303E97">
        <w:rPr>
          <w:lang w:val="pt-PT"/>
        </w:rPr>
        <w:t>Título</w:t>
      </w:r>
      <w:r w:rsidR="0063546A" w:rsidRPr="00700E14">
        <w:rPr>
          <w:lang w:val="pt-PT"/>
        </w:rPr>
        <w:t>” nOS TÍTULOS DAS SECÇÕES PRINCIPAIS]</w:t>
      </w:r>
    </w:p>
    <w:p w14:paraId="355E5E41" w14:textId="3D16C737" w:rsidR="004F3D2C" w:rsidRPr="00700E14" w:rsidRDefault="0063546A" w:rsidP="000451EE">
      <w:pPr>
        <w:pStyle w:val="E2H-Texto"/>
      </w:pPr>
      <w:r w:rsidRPr="00700E14">
        <w:t>[No corpo de texto use o estilo “E2H - Text</w:t>
      </w:r>
      <w:r w:rsidR="00303E97">
        <w:t>o</w:t>
      </w:r>
      <w:r w:rsidRPr="00700E14">
        <w:t>”. Ao usar este estilo não é necessário adicionar espaços entre parágrafos ou secções]</w:t>
      </w:r>
    </w:p>
    <w:p w14:paraId="0052A268" w14:textId="20094178" w:rsidR="004F3D2C" w:rsidRPr="008837EA" w:rsidRDefault="005F4E01" w:rsidP="00303E97">
      <w:pPr>
        <w:pStyle w:val="E2H-Sub-ttulo"/>
        <w:rPr>
          <w:lang w:val="pt-PT"/>
        </w:rPr>
      </w:pPr>
      <w:r w:rsidRPr="008837EA">
        <w:rPr>
          <w:lang w:val="pt-PT"/>
        </w:rPr>
        <w:t xml:space="preserve">Sub section </w:t>
      </w:r>
      <w:r w:rsidR="0063546A" w:rsidRPr="008837EA">
        <w:rPr>
          <w:lang w:val="pt-PT"/>
        </w:rPr>
        <w:t xml:space="preserve">[Use o estilo “E2H </w:t>
      </w:r>
      <w:r w:rsidR="00C06FE6" w:rsidRPr="008837EA">
        <w:rPr>
          <w:lang w:val="pt-PT"/>
        </w:rPr>
        <w:t>-</w:t>
      </w:r>
      <w:r w:rsidR="0063546A" w:rsidRPr="008837EA">
        <w:rPr>
          <w:lang w:val="pt-PT"/>
        </w:rPr>
        <w:t xml:space="preserve"> </w:t>
      </w:r>
      <w:r w:rsidR="00C06FE6" w:rsidRPr="008837EA">
        <w:rPr>
          <w:lang w:val="pt-PT"/>
        </w:rPr>
        <w:t>Sub-</w:t>
      </w:r>
      <w:r w:rsidR="00303E97" w:rsidRPr="008837EA">
        <w:rPr>
          <w:lang w:val="pt-PT"/>
        </w:rPr>
        <w:t>Título</w:t>
      </w:r>
      <w:r w:rsidR="0063546A" w:rsidRPr="008837EA">
        <w:rPr>
          <w:lang w:val="pt-PT"/>
        </w:rPr>
        <w:t>” nOS TÍTULOS DAS SUB-SECÇÕES]</w:t>
      </w:r>
    </w:p>
    <w:p w14:paraId="7D2D2B7F" w14:textId="2DE55303" w:rsidR="005F4E01" w:rsidRPr="00700E14" w:rsidRDefault="0063546A" w:rsidP="000451EE">
      <w:pPr>
        <w:pStyle w:val="E2H-Texto"/>
      </w:pPr>
      <w:r w:rsidRPr="00700E14">
        <w:t>[No corpo de texto use o estilo “E2H - Text</w:t>
      </w:r>
      <w:r w:rsidR="00303E97">
        <w:t>o</w:t>
      </w:r>
      <w:r w:rsidRPr="00700E14">
        <w:t>”. Ao usar este estilo não é necessário adicionar espaços entre parágrafos ou secções]</w:t>
      </w:r>
    </w:p>
    <w:p w14:paraId="48EA9E6C" w14:textId="2BFF8997" w:rsidR="005F4E01" w:rsidRPr="00700E14" w:rsidRDefault="005F4E01" w:rsidP="00230784">
      <w:pPr>
        <w:pStyle w:val="E2H-Ttulo"/>
        <w:rPr>
          <w:lang w:val="pt-PT"/>
        </w:rPr>
      </w:pPr>
      <w:r w:rsidRPr="00700E14">
        <w:rPr>
          <w:lang w:val="pt-PT"/>
        </w:rPr>
        <w:t>Figur</w:t>
      </w:r>
      <w:r w:rsidR="001A0EE0" w:rsidRPr="00700E14">
        <w:rPr>
          <w:lang w:val="pt-PT"/>
        </w:rPr>
        <w:t>A</w:t>
      </w:r>
      <w:r w:rsidRPr="00700E14">
        <w:rPr>
          <w:lang w:val="pt-PT"/>
        </w:rPr>
        <w:t>s</w:t>
      </w:r>
    </w:p>
    <w:p w14:paraId="6BCC840D" w14:textId="5FDEECF6" w:rsidR="000451EE" w:rsidRPr="00700E14" w:rsidRDefault="005F4E01" w:rsidP="00B3002B">
      <w:pPr>
        <w:pStyle w:val="E2H-Texto"/>
      </w:pPr>
      <w:r w:rsidRPr="00700E14">
        <w:t>[</w:t>
      </w:r>
      <w:r w:rsidR="001A0EE0" w:rsidRPr="00700E14">
        <w:t>As f</w:t>
      </w:r>
      <w:r w:rsidRPr="00700E14">
        <w:t>igur</w:t>
      </w:r>
      <w:r w:rsidR="001A0EE0" w:rsidRPr="00700E14">
        <w:t>as</w:t>
      </w:r>
      <w:r w:rsidRPr="00700E14">
        <w:t xml:space="preserve"> (</w:t>
      </w:r>
      <w:r w:rsidR="00B3002B" w:rsidRPr="00700E14">
        <w:t>gráficos</w:t>
      </w:r>
      <w:r w:rsidR="001A0EE0" w:rsidRPr="00700E14">
        <w:t>, diagramas,</w:t>
      </w:r>
      <w:r w:rsidR="00B3002B" w:rsidRPr="00700E14">
        <w:t xml:space="preserve"> imagens,</w:t>
      </w:r>
      <w:r w:rsidR="001A0EE0" w:rsidRPr="00700E14">
        <w:t xml:space="preserve"> fotografias</w:t>
      </w:r>
      <w:r w:rsidRPr="00700E14">
        <w:t xml:space="preserve">) </w:t>
      </w:r>
      <w:r w:rsidR="001A0EE0" w:rsidRPr="00700E14">
        <w:t>devem ser numeradas consecutivamente. Devem ser colocadas no texto pouco depois do local onde são referidas. As figuras devem ficar centradas na página e devem ser legendadas</w:t>
      </w:r>
      <w:r w:rsidR="00B3002B" w:rsidRPr="00700E14">
        <w:t xml:space="preserve"> em baixo</w:t>
      </w:r>
      <w:r w:rsidR="000451EE" w:rsidRPr="00700E14">
        <w:t>.</w:t>
      </w:r>
      <w:r w:rsidR="001A0EE0" w:rsidRPr="00700E14">
        <w:t xml:space="preserve"> As figuras devem ter uma qualidade que permita a fácil compreensão por parte dos leitores</w:t>
      </w:r>
      <w:r w:rsidR="000451EE" w:rsidRPr="00700E14">
        <w:t>]</w:t>
      </w:r>
    </w:p>
    <w:p w14:paraId="1FF2D95E" w14:textId="50F6F50A" w:rsidR="005F4E01" w:rsidRPr="00700E14" w:rsidRDefault="000451EE" w:rsidP="00B3002B">
      <w:pPr>
        <w:pStyle w:val="E2H-Texto"/>
      </w:pPr>
      <w:r w:rsidRPr="00700E14">
        <w:t>[</w:t>
      </w:r>
      <w:r w:rsidR="001A0EE0" w:rsidRPr="00700E14">
        <w:t xml:space="preserve">Use o estilo </w:t>
      </w:r>
      <w:r w:rsidR="00665D92" w:rsidRPr="00700E14">
        <w:t>“</w:t>
      </w:r>
      <w:r w:rsidR="001A0EE0" w:rsidRPr="00700E14">
        <w:t>E2H</w:t>
      </w:r>
      <w:r w:rsidR="007C020F" w:rsidRPr="00700E14">
        <w:t xml:space="preserve"> </w:t>
      </w:r>
      <w:r w:rsidR="00303E97">
        <w:t>–</w:t>
      </w:r>
      <w:r w:rsidR="007C020F" w:rsidRPr="00700E14">
        <w:t xml:space="preserve"> </w:t>
      </w:r>
      <w:r w:rsidR="00303E97">
        <w:t>Título de f</w:t>
      </w:r>
      <w:r w:rsidR="00665D92" w:rsidRPr="00700E14">
        <w:t>igur</w:t>
      </w:r>
      <w:r w:rsidR="00303E97">
        <w:t>a</w:t>
      </w:r>
      <w:r w:rsidR="00665D92" w:rsidRPr="00700E14">
        <w:t xml:space="preserve">” </w:t>
      </w:r>
      <w:r w:rsidR="00B3002B" w:rsidRPr="00700E14">
        <w:t>n</w:t>
      </w:r>
      <w:r w:rsidR="001A0EE0" w:rsidRPr="00700E14">
        <w:t>as legendas das figuras e o estilo</w:t>
      </w:r>
      <w:r w:rsidR="006703F0" w:rsidRPr="00700E14">
        <w:t xml:space="preserve"> “</w:t>
      </w:r>
      <w:r w:rsidR="007C020F" w:rsidRPr="00700E14">
        <w:t>E2</w:t>
      </w:r>
      <w:r w:rsidR="001A0EE0" w:rsidRPr="00700E14">
        <w:t>H</w:t>
      </w:r>
      <w:r w:rsidR="007C020F" w:rsidRPr="00700E14">
        <w:t xml:space="preserve"> - </w:t>
      </w:r>
      <w:r w:rsidR="006703F0" w:rsidRPr="00700E14">
        <w:t>Figur</w:t>
      </w:r>
      <w:r w:rsidR="00303E97">
        <w:t>a</w:t>
      </w:r>
      <w:r w:rsidR="006703F0" w:rsidRPr="00700E14">
        <w:t xml:space="preserve">” </w:t>
      </w:r>
      <w:r w:rsidR="001A0EE0" w:rsidRPr="00700E14">
        <w:t>para a imagem</w:t>
      </w:r>
      <w:r w:rsidR="00B3002B" w:rsidRPr="00700E14">
        <w:t>, conforme o exemplo em baixo</w:t>
      </w:r>
      <w:r w:rsidR="00665D92" w:rsidRPr="00700E14">
        <w:t>]</w:t>
      </w:r>
    </w:p>
    <w:p w14:paraId="69E030BA" w14:textId="77777777" w:rsidR="00B3002B" w:rsidRPr="00700E14" w:rsidRDefault="00B3002B" w:rsidP="00B3002B">
      <w:pPr>
        <w:pStyle w:val="E2H-Figura"/>
        <w:rPr>
          <w:noProof w:val="0"/>
        </w:rPr>
      </w:pPr>
      <w:r w:rsidRPr="00700E14">
        <w:drawing>
          <wp:inline distT="0" distB="0" distL="0" distR="0" wp14:anchorId="576FFD7A" wp14:editId="54530BC6">
            <wp:extent cx="1247390" cy="1830749"/>
            <wp:effectExtent l="0" t="0" r="0" b="0"/>
            <wp:docPr id="7392883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88311" name=""/>
                    <pic:cNvPicPr/>
                  </pic:nvPicPr>
                  <pic:blipFill rotWithShape="1">
                    <a:blip r:embed="rId8"/>
                    <a:srcRect l="1" r="3533" b="41584"/>
                    <a:stretch/>
                  </pic:blipFill>
                  <pic:spPr bwMode="auto">
                    <a:xfrm>
                      <a:off x="0" y="0"/>
                      <a:ext cx="1260775" cy="185039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899B54" w14:textId="6A2A87CB" w:rsidR="005F4E01" w:rsidRPr="00700E14" w:rsidRDefault="00B3002B" w:rsidP="00B3002B">
      <w:pPr>
        <w:pStyle w:val="E2H-Legendadefigura"/>
        <w:rPr>
          <w:lang w:val="pt-PT"/>
        </w:rPr>
      </w:pPr>
      <w:r w:rsidRPr="00700E14">
        <w:rPr>
          <w:lang w:val="pt-PT"/>
        </w:rPr>
        <w:t xml:space="preserve">Figura </w:t>
      </w:r>
      <w:r w:rsidRPr="00700E14">
        <w:rPr>
          <w:lang w:val="pt-PT"/>
        </w:rPr>
        <w:fldChar w:fldCharType="begin"/>
      </w:r>
      <w:r w:rsidRPr="00700E14">
        <w:rPr>
          <w:lang w:val="pt-PT"/>
        </w:rPr>
        <w:instrText xml:space="preserve"> SEQ Figura \* ARABIC </w:instrText>
      </w:r>
      <w:r w:rsidRPr="00700E14">
        <w:rPr>
          <w:lang w:val="pt-PT"/>
        </w:rPr>
        <w:fldChar w:fldCharType="separate"/>
      </w:r>
      <w:r w:rsidRPr="00700E14">
        <w:rPr>
          <w:lang w:val="pt-PT"/>
        </w:rPr>
        <w:t>1</w:t>
      </w:r>
      <w:r w:rsidRPr="00700E14">
        <w:rPr>
          <w:lang w:val="pt-PT"/>
        </w:rPr>
        <w:fldChar w:fldCharType="end"/>
      </w:r>
      <w:r w:rsidRPr="00700E14">
        <w:rPr>
          <w:lang w:val="pt-PT"/>
        </w:rPr>
        <w:t>. Use a lista de estilos pré-definidos para assegurar a formatação correta do artigo.</w:t>
      </w:r>
    </w:p>
    <w:p w14:paraId="33440550" w14:textId="78DB4C52" w:rsidR="006703F0" w:rsidRPr="00700E14" w:rsidRDefault="006703F0" w:rsidP="00230784">
      <w:pPr>
        <w:pStyle w:val="E2H-Ttulo"/>
        <w:rPr>
          <w:lang w:val="pt-PT"/>
        </w:rPr>
      </w:pPr>
      <w:r w:rsidRPr="00700E14">
        <w:rPr>
          <w:lang w:val="pt-PT"/>
        </w:rPr>
        <w:lastRenderedPageBreak/>
        <w:t>TAB</w:t>
      </w:r>
      <w:r w:rsidR="001A0EE0" w:rsidRPr="00700E14">
        <w:rPr>
          <w:lang w:val="pt-PT"/>
        </w:rPr>
        <w:t>E</w:t>
      </w:r>
      <w:r w:rsidRPr="00700E14">
        <w:rPr>
          <w:lang w:val="pt-PT"/>
        </w:rPr>
        <w:t>L</w:t>
      </w:r>
      <w:r w:rsidR="001A0EE0" w:rsidRPr="00700E14">
        <w:rPr>
          <w:lang w:val="pt-PT"/>
        </w:rPr>
        <w:t>A</w:t>
      </w:r>
      <w:r w:rsidRPr="00700E14">
        <w:rPr>
          <w:lang w:val="pt-PT"/>
        </w:rPr>
        <w:t>S</w:t>
      </w:r>
    </w:p>
    <w:p w14:paraId="22B72245" w14:textId="38BA6973" w:rsidR="00B3002B" w:rsidRPr="00700E14" w:rsidRDefault="006703F0" w:rsidP="00B3002B">
      <w:pPr>
        <w:pStyle w:val="E2H-Texto"/>
      </w:pPr>
      <w:r w:rsidRPr="00700E14">
        <w:t>[</w:t>
      </w:r>
      <w:r w:rsidR="00B3002B" w:rsidRPr="00700E14">
        <w:t xml:space="preserve">As tabelas devem ser numeradas consecutivamente. Devem ser colocadas no texto pouco depois do local onde são referidas. As </w:t>
      </w:r>
      <w:r w:rsidR="00700E14" w:rsidRPr="00700E14">
        <w:t>tabelas</w:t>
      </w:r>
      <w:r w:rsidR="00B3002B" w:rsidRPr="00700E14">
        <w:t xml:space="preserve"> devem ficar centradas na página e devem ser legendadas em cima]</w:t>
      </w:r>
    </w:p>
    <w:p w14:paraId="51DC2B16" w14:textId="59365FF7" w:rsidR="000451EE" w:rsidRPr="00700E14" w:rsidRDefault="000451EE" w:rsidP="00B3002B">
      <w:pPr>
        <w:pStyle w:val="E2H-Texto"/>
      </w:pPr>
      <w:r w:rsidRPr="00700E14">
        <w:t>[</w:t>
      </w:r>
      <w:r w:rsidR="00B3002B" w:rsidRPr="00700E14">
        <w:t>U</w:t>
      </w:r>
      <w:r w:rsidR="006703F0" w:rsidRPr="00700E14">
        <w:t>se</w:t>
      </w:r>
      <w:r w:rsidR="00B3002B" w:rsidRPr="00700E14">
        <w:t xml:space="preserve"> o estilo</w:t>
      </w:r>
      <w:r w:rsidR="006703F0" w:rsidRPr="00700E14">
        <w:t xml:space="preserve"> “</w:t>
      </w:r>
      <w:r w:rsidR="00B3002B" w:rsidRPr="00700E14">
        <w:t>E2H</w:t>
      </w:r>
      <w:r w:rsidR="00BA329B" w:rsidRPr="00700E14">
        <w:t xml:space="preserve"> </w:t>
      </w:r>
      <w:r w:rsidR="00303E97">
        <w:t>–</w:t>
      </w:r>
      <w:r w:rsidR="00BA329B" w:rsidRPr="00700E14">
        <w:t xml:space="preserve"> </w:t>
      </w:r>
      <w:r w:rsidR="00303E97">
        <w:t>Legenda de tabela</w:t>
      </w:r>
      <w:r w:rsidR="006703F0" w:rsidRPr="00700E14">
        <w:t xml:space="preserve">” </w:t>
      </w:r>
      <w:r w:rsidR="00B3002B" w:rsidRPr="00700E14">
        <w:t>nas legendas das tabelas e</w:t>
      </w:r>
      <w:r w:rsidR="006703F0" w:rsidRPr="00700E14">
        <w:t xml:space="preserve"> “</w:t>
      </w:r>
      <w:r w:rsidR="00B3002B" w:rsidRPr="00700E14">
        <w:t>E2H</w:t>
      </w:r>
      <w:r w:rsidR="00BA329B" w:rsidRPr="00700E14">
        <w:t xml:space="preserve"> –</w:t>
      </w:r>
      <w:r w:rsidR="00303E97">
        <w:t xml:space="preserve"> T</w:t>
      </w:r>
      <w:r w:rsidR="00BA329B" w:rsidRPr="00700E14">
        <w:t>ext</w:t>
      </w:r>
      <w:r w:rsidR="00303E97">
        <w:t>o de tabela</w:t>
      </w:r>
      <w:r w:rsidR="006703F0" w:rsidRPr="00700E14">
        <w:t xml:space="preserve">” </w:t>
      </w:r>
      <w:r w:rsidR="00B3002B" w:rsidRPr="00700E14">
        <w:t>no texto das tabelas, conforme o exemplo em baixo]</w:t>
      </w:r>
    </w:p>
    <w:p w14:paraId="4C3C9E45" w14:textId="420F25A2" w:rsidR="00B3002B" w:rsidRPr="00700E14" w:rsidRDefault="00B3002B" w:rsidP="00B3002B">
      <w:pPr>
        <w:pStyle w:val="E2H-Legendadetabela"/>
        <w:rPr>
          <w:lang w:val="pt-PT"/>
        </w:rPr>
      </w:pPr>
      <w:r w:rsidRPr="00700E14">
        <w:rPr>
          <w:lang w:val="pt-PT"/>
        </w:rPr>
        <w:t xml:space="preserve">Tabela </w:t>
      </w:r>
      <w:r w:rsidRPr="00700E14">
        <w:rPr>
          <w:lang w:val="pt-PT"/>
        </w:rPr>
        <w:fldChar w:fldCharType="begin"/>
      </w:r>
      <w:r w:rsidRPr="00700E14">
        <w:rPr>
          <w:lang w:val="pt-PT"/>
        </w:rPr>
        <w:instrText xml:space="preserve"> SEQ Tabela \* ARABIC </w:instrText>
      </w:r>
      <w:r w:rsidRPr="00700E14">
        <w:rPr>
          <w:lang w:val="pt-PT"/>
        </w:rPr>
        <w:fldChar w:fldCharType="separate"/>
      </w:r>
      <w:r w:rsidRPr="00700E14">
        <w:rPr>
          <w:lang w:val="pt-PT"/>
        </w:rPr>
        <w:t>1</w:t>
      </w:r>
      <w:r w:rsidRPr="00700E14">
        <w:rPr>
          <w:lang w:val="pt-PT"/>
        </w:rPr>
        <w:fldChar w:fldCharType="end"/>
      </w:r>
      <w:r w:rsidRPr="00700E14">
        <w:rPr>
          <w:lang w:val="pt-PT"/>
        </w:rPr>
        <w:t>. Legenda da tabela.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405"/>
        <w:gridCol w:w="2406"/>
      </w:tblGrid>
      <w:tr w:rsidR="0027217E" w:rsidRPr="00700E14" w14:paraId="1AD3EE32" w14:textId="77777777" w:rsidTr="0027217E">
        <w:trPr>
          <w:jc w:val="center"/>
        </w:trPr>
        <w:tc>
          <w:tcPr>
            <w:tcW w:w="2405" w:type="dxa"/>
          </w:tcPr>
          <w:p w14:paraId="3DB47F13" w14:textId="3C3D9872" w:rsidR="0027217E" w:rsidRPr="00700E14" w:rsidRDefault="0027217E" w:rsidP="0027217E">
            <w:pPr>
              <w:pStyle w:val="E2H-Textodetabela"/>
              <w:rPr>
                <w:b/>
                <w:bCs w:val="0"/>
              </w:rPr>
            </w:pPr>
            <w:r w:rsidRPr="00700E14">
              <w:rPr>
                <w:b/>
                <w:bCs w:val="0"/>
              </w:rPr>
              <w:t>PRIMEIRA LINHA A BOLD</w:t>
            </w:r>
          </w:p>
        </w:tc>
        <w:tc>
          <w:tcPr>
            <w:tcW w:w="2405" w:type="dxa"/>
          </w:tcPr>
          <w:p w14:paraId="507BD7EA" w14:textId="6BF5ABE7" w:rsidR="0027217E" w:rsidRPr="00700E14" w:rsidRDefault="0027217E" w:rsidP="0027217E">
            <w:pPr>
              <w:pStyle w:val="E2H-Textodetabela"/>
              <w:rPr>
                <w:b/>
                <w:bCs w:val="0"/>
              </w:rPr>
            </w:pPr>
            <w:r w:rsidRPr="00700E14">
              <w:rPr>
                <w:b/>
                <w:bCs w:val="0"/>
              </w:rPr>
              <w:t>PRIMEIRA LINHA A BOLD</w:t>
            </w:r>
          </w:p>
        </w:tc>
        <w:tc>
          <w:tcPr>
            <w:tcW w:w="2406" w:type="dxa"/>
          </w:tcPr>
          <w:p w14:paraId="3A1707F2" w14:textId="7882E9E9" w:rsidR="0027217E" w:rsidRPr="00700E14" w:rsidRDefault="0027217E" w:rsidP="0027217E">
            <w:pPr>
              <w:pStyle w:val="E2H-Textodetabela"/>
              <w:rPr>
                <w:b/>
                <w:bCs w:val="0"/>
              </w:rPr>
            </w:pPr>
            <w:r w:rsidRPr="00700E14">
              <w:rPr>
                <w:b/>
                <w:bCs w:val="0"/>
              </w:rPr>
              <w:t>PRIMEIRA LINHA A BOLD</w:t>
            </w:r>
          </w:p>
        </w:tc>
      </w:tr>
      <w:tr w:rsidR="0027217E" w:rsidRPr="00700E14" w14:paraId="1BD8890E" w14:textId="77777777" w:rsidTr="0027217E">
        <w:trPr>
          <w:jc w:val="center"/>
        </w:trPr>
        <w:tc>
          <w:tcPr>
            <w:tcW w:w="2405" w:type="dxa"/>
          </w:tcPr>
          <w:p w14:paraId="4F65A684" w14:textId="2F86D6D9" w:rsidR="0027217E" w:rsidRPr="00700E14" w:rsidRDefault="0027217E" w:rsidP="0027217E">
            <w:pPr>
              <w:pStyle w:val="E2H-Textodetabela"/>
            </w:pPr>
            <w:r w:rsidRPr="00700E14">
              <w:t>OUTRAS LINHAS</w:t>
            </w:r>
          </w:p>
        </w:tc>
        <w:tc>
          <w:tcPr>
            <w:tcW w:w="2405" w:type="dxa"/>
          </w:tcPr>
          <w:p w14:paraId="09B1F232" w14:textId="40EA9417" w:rsidR="0027217E" w:rsidRPr="00700E14" w:rsidRDefault="0027217E" w:rsidP="0027217E">
            <w:pPr>
              <w:pStyle w:val="E2H-Textodetabela"/>
            </w:pPr>
            <w:r w:rsidRPr="00700E14">
              <w:t>OUTRAS LINHAS</w:t>
            </w:r>
          </w:p>
        </w:tc>
        <w:tc>
          <w:tcPr>
            <w:tcW w:w="2406" w:type="dxa"/>
          </w:tcPr>
          <w:p w14:paraId="0AA50C48" w14:textId="6D83ADCD" w:rsidR="0027217E" w:rsidRPr="00700E14" w:rsidRDefault="0027217E" w:rsidP="0027217E">
            <w:pPr>
              <w:pStyle w:val="E2H-Textodetabela"/>
            </w:pPr>
            <w:r w:rsidRPr="00700E14">
              <w:t>OUTRAS LINHAS</w:t>
            </w:r>
          </w:p>
        </w:tc>
      </w:tr>
    </w:tbl>
    <w:p w14:paraId="5D0EAC3C" w14:textId="77777777" w:rsidR="006703F0" w:rsidRPr="00700E14" w:rsidRDefault="006703F0" w:rsidP="000451EE">
      <w:pPr>
        <w:pStyle w:val="E2H-Texto"/>
      </w:pPr>
    </w:p>
    <w:p w14:paraId="16F264F2" w14:textId="34C2924C" w:rsidR="003C1333" w:rsidRPr="00700E14" w:rsidRDefault="003C1333" w:rsidP="00230784">
      <w:pPr>
        <w:pStyle w:val="E2H-Ttulo"/>
        <w:rPr>
          <w:lang w:val="pt-PT"/>
        </w:rPr>
      </w:pPr>
      <w:r w:rsidRPr="00700E14">
        <w:rPr>
          <w:lang w:val="pt-PT"/>
        </w:rPr>
        <w:t>EQUA</w:t>
      </w:r>
      <w:r w:rsidR="0027217E" w:rsidRPr="00700E14">
        <w:rPr>
          <w:lang w:val="pt-PT"/>
        </w:rPr>
        <w:t>ÇÕES</w:t>
      </w:r>
    </w:p>
    <w:p w14:paraId="6C176803" w14:textId="39AFCE52" w:rsidR="00230784" w:rsidRPr="00700E14" w:rsidRDefault="00700E14" w:rsidP="00230784">
      <w:pPr>
        <w:pStyle w:val="E2H-Texto"/>
      </w:pPr>
      <w:r w:rsidRPr="00700E14">
        <w:t>[As equações devem ser numeradas consecutivamente. Devem ser colocadas no texto pouco depois do local onde são referidas. As equações devem ficar centradas na página e devem ser legendadas ao lado, conforme o exemplo em baixo</w:t>
      </w:r>
      <w:r w:rsidR="005152EE" w:rsidRPr="00700E14">
        <w:t>]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0"/>
        <w:gridCol w:w="472"/>
      </w:tblGrid>
      <w:tr w:rsidR="00230784" w:rsidRPr="00700E14" w14:paraId="64D38202" w14:textId="77777777" w:rsidTr="005152EE">
        <w:tc>
          <w:tcPr>
            <w:tcW w:w="9209" w:type="dxa"/>
          </w:tcPr>
          <w:p w14:paraId="58FE1B99" w14:textId="77777777" w:rsidR="00230784" w:rsidRPr="00700E14" w:rsidRDefault="005152EE" w:rsidP="005152EE">
            <w:pPr>
              <w:pStyle w:val="E2H-Equao"/>
              <w:rPr>
                <w:rFonts w:ascii="Cambria Math" w:hAnsi="Cambria Math"/>
                <w:iCs w:val="0"/>
              </w:rPr>
            </w:pPr>
            <m:oMathPara>
              <m:oMath>
                <m:r>
                  <w:rPr>
                    <w:rFonts w:ascii="Cambria Math" w:hAnsi="Cambria Math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  <w:iCs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23" w:type="dxa"/>
          </w:tcPr>
          <w:p w14:paraId="277594A0" w14:textId="77777777" w:rsidR="00230784" w:rsidRPr="00700E14" w:rsidRDefault="00230784" w:rsidP="005152EE">
            <w:pPr>
              <w:pStyle w:val="E2H-Equao"/>
              <w:rPr>
                <w:rFonts w:ascii="Cambria Math" w:hAnsi="Cambria Math"/>
                <w:iCs w:val="0"/>
              </w:rPr>
            </w:pPr>
            <w:r w:rsidRPr="00700E14">
              <w:rPr>
                <w:rFonts w:ascii="Cambria Math" w:hAnsi="Cambria Math"/>
                <w:iCs w:val="0"/>
              </w:rPr>
              <w:t>(</w:t>
            </w:r>
            <w:r w:rsidRPr="00700E14">
              <w:rPr>
                <w:rFonts w:ascii="Cambria Math" w:hAnsi="Cambria Math"/>
                <w:iCs w:val="0"/>
              </w:rPr>
              <w:fldChar w:fldCharType="begin"/>
            </w:r>
            <w:r w:rsidRPr="00700E14">
              <w:rPr>
                <w:rFonts w:ascii="Cambria Math" w:hAnsi="Cambria Math"/>
                <w:iCs w:val="0"/>
              </w:rPr>
              <w:instrText xml:space="preserve"> SEQ Equação \* ARABIC </w:instrText>
            </w:r>
            <w:r w:rsidRPr="00700E14">
              <w:rPr>
                <w:rFonts w:ascii="Cambria Math" w:hAnsi="Cambria Math"/>
                <w:iCs w:val="0"/>
              </w:rPr>
              <w:fldChar w:fldCharType="separate"/>
            </w:r>
            <w:r w:rsidR="00932062" w:rsidRPr="00700E14">
              <w:rPr>
                <w:rFonts w:ascii="Cambria Math" w:hAnsi="Cambria Math"/>
                <w:iCs w:val="0"/>
              </w:rPr>
              <w:t>1</w:t>
            </w:r>
            <w:r w:rsidRPr="00700E14">
              <w:rPr>
                <w:rFonts w:ascii="Cambria Math" w:hAnsi="Cambria Math"/>
                <w:iCs w:val="0"/>
              </w:rPr>
              <w:fldChar w:fldCharType="end"/>
            </w:r>
            <w:r w:rsidRPr="00700E14">
              <w:rPr>
                <w:rFonts w:ascii="Cambria Math" w:hAnsi="Cambria Math"/>
                <w:iCs w:val="0"/>
              </w:rPr>
              <w:t>)</w:t>
            </w:r>
          </w:p>
        </w:tc>
      </w:tr>
    </w:tbl>
    <w:p w14:paraId="212F764C" w14:textId="77777777" w:rsidR="000C2D23" w:rsidRPr="008837EA" w:rsidRDefault="005152EE" w:rsidP="000451EE">
      <w:pPr>
        <w:pStyle w:val="E2H-Texto"/>
        <w:rPr>
          <w:lang w:val="en-GB"/>
        </w:rPr>
      </w:pPr>
      <w:r w:rsidRPr="008837EA">
        <w:rPr>
          <w:lang w:val="en-GB"/>
        </w:rPr>
        <w:t xml:space="preserve">where </w:t>
      </w:r>
      <m:oMath>
        <m:r>
          <w:rPr>
            <w:rFonts w:ascii="Cambria Math" w:hAnsi="Cambria Math"/>
          </w:rPr>
          <m:t>E</m:t>
        </m:r>
        <m:r>
          <m:rPr>
            <m:sty m:val="p"/>
          </m:rPr>
          <w:rPr>
            <w:rFonts w:ascii="Cambria Math" w:hAnsi="Cambria Math"/>
            <w:lang w:val="en-GB"/>
          </w:rPr>
          <m:t>=</m:t>
        </m:r>
      </m:oMath>
      <w:r w:rsidRPr="008837EA">
        <w:rPr>
          <w:iCs/>
          <w:lang w:val="en-GB"/>
        </w:rPr>
        <w:t xml:space="preserve"> </w:t>
      </w:r>
      <w:proofErr w:type="gramStart"/>
      <w:r w:rsidRPr="008837EA">
        <w:rPr>
          <w:iCs/>
          <w:lang w:val="en-GB"/>
        </w:rPr>
        <w:t>…..</w:t>
      </w:r>
      <w:proofErr w:type="gramEnd"/>
      <w:r w:rsidRPr="008837EA">
        <w:rPr>
          <w:iCs/>
          <w:lang w:val="en-GB"/>
        </w:rPr>
        <w:t xml:space="preserve">, </w:t>
      </w: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  <w:lang w:val="en-GB"/>
          </w:rPr>
          <m:t>=</m:t>
        </m:r>
      </m:oMath>
      <w:r w:rsidRPr="008837EA">
        <w:rPr>
          <w:iCs/>
          <w:lang w:val="en-GB"/>
        </w:rPr>
        <w:t xml:space="preserve"> ….., and </w:t>
      </w:r>
      <m:oMath>
        <m:r>
          <w:rPr>
            <w:rFonts w:ascii="Cambria Math" w:hAnsi="Cambria Math"/>
          </w:rPr>
          <m:t>c</m:t>
        </m:r>
        <m:r>
          <m:rPr>
            <m:sty m:val="p"/>
          </m:rPr>
          <w:rPr>
            <w:rFonts w:ascii="Cambria Math" w:hAnsi="Cambria Math"/>
            <w:lang w:val="en-GB"/>
          </w:rPr>
          <m:t>=</m:t>
        </m:r>
      </m:oMath>
      <w:r w:rsidRPr="008837EA">
        <w:rPr>
          <w:iCs/>
          <w:lang w:val="en-GB"/>
        </w:rPr>
        <w:t xml:space="preserve"> ……</w:t>
      </w:r>
    </w:p>
    <w:p w14:paraId="34DA06D8" w14:textId="33FA6119" w:rsidR="00BA329B" w:rsidRPr="00700E14" w:rsidRDefault="00BA329B" w:rsidP="00230784">
      <w:pPr>
        <w:pStyle w:val="TtuloNaN"/>
        <w:rPr>
          <w:lang w:val="pt-PT"/>
        </w:rPr>
      </w:pPr>
      <w:r w:rsidRPr="00700E14">
        <w:rPr>
          <w:lang w:val="pt-PT"/>
        </w:rPr>
        <w:t>A</w:t>
      </w:r>
      <w:r w:rsidR="00700E14" w:rsidRPr="00700E14">
        <w:rPr>
          <w:lang w:val="pt-PT"/>
        </w:rPr>
        <w:t>gradecimentos</w:t>
      </w:r>
    </w:p>
    <w:p w14:paraId="60BBDC56" w14:textId="160C7853" w:rsidR="001A0EE0" w:rsidRPr="00700E14" w:rsidRDefault="001A0EE0" w:rsidP="001A0EE0">
      <w:pPr>
        <w:pStyle w:val="E2H-Texto"/>
      </w:pPr>
      <w:r w:rsidRPr="00700E14">
        <w:t>[Use o estilo “E2H - Text</w:t>
      </w:r>
      <w:r w:rsidR="00303E97">
        <w:t>o</w:t>
      </w:r>
      <w:r w:rsidRPr="00700E14">
        <w:t xml:space="preserve">” no texto </w:t>
      </w:r>
      <w:r w:rsidR="0027217E" w:rsidRPr="00700E14">
        <w:t>dos agradecimentos</w:t>
      </w:r>
      <w:r w:rsidRPr="00700E14">
        <w:t>. Use esta secção para referir bolsas, projetos, financiamento, etc. Caso não seja aplicável deve remover esta secção]</w:t>
      </w:r>
    </w:p>
    <w:p w14:paraId="1F81413D" w14:textId="48FBB396" w:rsidR="00BA329B" w:rsidRPr="00700E14" w:rsidRDefault="00BA329B" w:rsidP="00230784">
      <w:pPr>
        <w:pStyle w:val="TtuloNaN"/>
        <w:rPr>
          <w:lang w:val="pt-PT"/>
        </w:rPr>
      </w:pPr>
      <w:r w:rsidRPr="00700E14">
        <w:rPr>
          <w:lang w:val="pt-PT"/>
        </w:rPr>
        <w:t>Refer</w:t>
      </w:r>
      <w:r w:rsidR="00700E14" w:rsidRPr="00700E14">
        <w:rPr>
          <w:lang w:val="pt-PT"/>
        </w:rPr>
        <w:t>ê</w:t>
      </w:r>
      <w:r w:rsidRPr="00700E14">
        <w:rPr>
          <w:lang w:val="pt-PT"/>
        </w:rPr>
        <w:t>nc</w:t>
      </w:r>
      <w:r w:rsidR="00700E14" w:rsidRPr="00700E14">
        <w:rPr>
          <w:lang w:val="pt-PT"/>
        </w:rPr>
        <w:t>ia</w:t>
      </w:r>
      <w:r w:rsidRPr="00700E14">
        <w:rPr>
          <w:lang w:val="pt-PT"/>
        </w:rPr>
        <w:t>s</w:t>
      </w:r>
    </w:p>
    <w:p w14:paraId="3CB07516" w14:textId="7770C9B6" w:rsidR="00BA329B" w:rsidRPr="00700E14" w:rsidRDefault="00BA329B" w:rsidP="000451EE">
      <w:pPr>
        <w:pStyle w:val="E2H-Texto"/>
      </w:pPr>
      <w:r w:rsidRPr="00700E14">
        <w:t>[</w:t>
      </w:r>
      <w:r w:rsidR="00700E14" w:rsidRPr="00700E14">
        <w:t>As r</w:t>
      </w:r>
      <w:r w:rsidRPr="00700E14">
        <w:t>efer</w:t>
      </w:r>
      <w:r w:rsidR="00700E14" w:rsidRPr="00700E14">
        <w:t>ê</w:t>
      </w:r>
      <w:r w:rsidRPr="00700E14">
        <w:t>nc</w:t>
      </w:r>
      <w:r w:rsidR="00700E14" w:rsidRPr="00700E14">
        <w:t>ia</w:t>
      </w:r>
      <w:r w:rsidRPr="00700E14">
        <w:t xml:space="preserve">s </w:t>
      </w:r>
      <w:r w:rsidR="00700E14" w:rsidRPr="00700E14">
        <w:t>ao longo do texto devem ser citadas usando números entre parêntesis retos</w:t>
      </w:r>
      <w:r w:rsidRPr="00700E14">
        <w:t xml:space="preserve"> [1][2][3]. </w:t>
      </w:r>
      <w:r w:rsidR="00700E14" w:rsidRPr="00700E14">
        <w:t xml:space="preserve">Nesta secção, as referências devem ser listadas por ordem usando o estilo </w:t>
      </w:r>
      <w:r w:rsidRPr="00700E14">
        <w:t>“</w:t>
      </w:r>
      <w:r w:rsidR="00700E14" w:rsidRPr="00700E14">
        <w:t xml:space="preserve">E2H - </w:t>
      </w:r>
      <w:r w:rsidRPr="00700E14">
        <w:rPr>
          <w:szCs w:val="20"/>
        </w:rPr>
        <w:t>Text</w:t>
      </w:r>
      <w:r w:rsidR="00303E97">
        <w:rPr>
          <w:szCs w:val="20"/>
        </w:rPr>
        <w:t>o</w:t>
      </w:r>
      <w:r w:rsidRPr="00700E14">
        <w:t>”.</w:t>
      </w:r>
      <w:r w:rsidRPr="00700E14">
        <w:rPr>
          <w:b/>
        </w:rPr>
        <w:t xml:space="preserve"> </w:t>
      </w:r>
      <w:r w:rsidR="00700E14" w:rsidRPr="00700E14">
        <w:rPr>
          <w:bCs/>
        </w:rPr>
        <w:t>Conforme exemplificado em baixo,</w:t>
      </w:r>
      <w:r w:rsidR="00700E14" w:rsidRPr="00700E14">
        <w:rPr>
          <w:b/>
        </w:rPr>
        <w:t xml:space="preserve"> </w:t>
      </w:r>
      <w:r w:rsidR="00700E14" w:rsidRPr="00700E14">
        <w:t xml:space="preserve">poderá ser feita a referência a revistas </w:t>
      </w:r>
      <w:r w:rsidRPr="00700E14">
        <w:t xml:space="preserve">[1], </w:t>
      </w:r>
      <w:r w:rsidR="00700E14" w:rsidRPr="00700E14">
        <w:t>atas</w:t>
      </w:r>
      <w:r w:rsidRPr="00700E14">
        <w:t xml:space="preserve"> [2], </w:t>
      </w:r>
      <w:r w:rsidR="00700E14" w:rsidRPr="00700E14">
        <w:t>livros</w:t>
      </w:r>
      <w:r w:rsidRPr="00700E14">
        <w:t xml:space="preserve"> [3], o</w:t>
      </w:r>
      <w:r w:rsidR="00700E14" w:rsidRPr="00700E14">
        <w:t>u</w:t>
      </w:r>
      <w:r w:rsidRPr="00700E14">
        <w:t xml:space="preserve"> </w:t>
      </w:r>
      <w:r w:rsidR="00700E14" w:rsidRPr="00700E14">
        <w:t>outros</w:t>
      </w:r>
      <w:r w:rsidRPr="00700E14">
        <w:t xml:space="preserve"> document</w:t>
      </w:r>
      <w:r w:rsidR="00700E14" w:rsidRPr="00700E14">
        <w:t>o</w:t>
      </w:r>
      <w:r w:rsidRPr="00700E14">
        <w:t>s.</w:t>
      </w:r>
    </w:p>
    <w:p w14:paraId="5888A21C" w14:textId="77777777" w:rsidR="00BA329B" w:rsidRPr="008837EA" w:rsidRDefault="00BA329B" w:rsidP="000451EE">
      <w:pPr>
        <w:pStyle w:val="E2H-Texto"/>
        <w:rPr>
          <w:lang w:val="en-GB"/>
        </w:rPr>
      </w:pPr>
      <w:r w:rsidRPr="008837EA">
        <w:rPr>
          <w:lang w:val="en-GB"/>
        </w:rPr>
        <w:t>[1]</w:t>
      </w:r>
      <w:r w:rsidR="000C2D23" w:rsidRPr="008837EA">
        <w:rPr>
          <w:lang w:val="en-GB"/>
        </w:rPr>
        <w:t xml:space="preserve"> </w:t>
      </w:r>
      <w:r w:rsidRPr="008837EA">
        <w:rPr>
          <w:lang w:val="en-GB"/>
        </w:rPr>
        <w:t>António, J.; Mateus, D., 2015. "Influence of low frequency bands on airborne and impact sound insulation single numbers for typical Portuguese buildings", Applied Acoustics 89, 141 – 151.</w:t>
      </w:r>
    </w:p>
    <w:p w14:paraId="0CBFF334" w14:textId="77777777" w:rsidR="00BA329B" w:rsidRPr="008837EA" w:rsidRDefault="00BA329B" w:rsidP="000451EE">
      <w:pPr>
        <w:pStyle w:val="E2H-Texto"/>
        <w:rPr>
          <w:lang w:val="en-GB"/>
        </w:rPr>
      </w:pPr>
      <w:r w:rsidRPr="00700E14">
        <w:t>[2]</w:t>
      </w:r>
      <w:r w:rsidR="000C2D23" w:rsidRPr="00700E14">
        <w:t xml:space="preserve"> </w:t>
      </w:r>
      <w:r w:rsidRPr="00700E14">
        <w:t xml:space="preserve">António, J.; Tadeu, A.; Amado Mendes, P., 2010. </w:t>
      </w:r>
      <w:r w:rsidRPr="008837EA">
        <w:rPr>
          <w:lang w:val="en-GB"/>
        </w:rPr>
        <w:t>“Simulation of the Acoustic Performance of Elastic Membranes Using an MFS Approach”, Proceedings of Inter-Noise 2010, 13 a 16 de June, Lisboa, Portugal.</w:t>
      </w:r>
    </w:p>
    <w:p w14:paraId="3AFFD06F" w14:textId="59761169" w:rsidR="00521564" w:rsidRPr="00700E14" w:rsidRDefault="00BA329B" w:rsidP="000451EE">
      <w:pPr>
        <w:pStyle w:val="E2H-Texto"/>
      </w:pPr>
      <w:r w:rsidRPr="00700E14">
        <w:t>[</w:t>
      </w:r>
      <w:r w:rsidRPr="00700E14">
        <w:fldChar w:fldCharType="begin" w:fldLock="1"/>
      </w:r>
      <w:r w:rsidRPr="00700E14">
        <w:instrText xml:space="preserve">ADDIN Mendeley Bibliography CSL_BIBLIOGRAPHY </w:instrText>
      </w:r>
      <w:r w:rsidRPr="00700E14">
        <w:fldChar w:fldCharType="separate"/>
      </w:r>
      <w:r w:rsidRPr="00700E14">
        <w:t>3]</w:t>
      </w:r>
      <w:r w:rsidR="000C2D23" w:rsidRPr="00700E14">
        <w:t xml:space="preserve"> </w:t>
      </w:r>
      <w:r w:rsidRPr="00700E14">
        <w:t>Ver, I. L.; Beranek, L. L., 2006. “Noise and Vibration Control Engineering”, John Wiley &amp; Sons, Hoboken, NJ.</w:t>
      </w:r>
      <w:r w:rsidRPr="00700E14">
        <w:fldChar w:fldCharType="end"/>
      </w:r>
    </w:p>
    <w:sectPr w:rsidR="00521564" w:rsidRPr="00700E14" w:rsidSect="008B0D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667" w:right="1134" w:bottom="1440" w:left="1134" w:header="992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3BD35B" w14:textId="77777777" w:rsidR="00CB510F" w:rsidRDefault="00CB510F" w:rsidP="00841616">
      <w:r>
        <w:separator/>
      </w:r>
    </w:p>
    <w:p w14:paraId="0B283B0E" w14:textId="77777777" w:rsidR="00CB510F" w:rsidRDefault="00CB510F"/>
  </w:endnote>
  <w:endnote w:type="continuationSeparator" w:id="0">
    <w:p w14:paraId="1C715AAD" w14:textId="77777777" w:rsidR="00CB510F" w:rsidRDefault="00CB510F" w:rsidP="00841616">
      <w:r>
        <w:continuationSeparator/>
      </w:r>
    </w:p>
    <w:p w14:paraId="43B06DBF" w14:textId="77777777" w:rsidR="00CB510F" w:rsidRDefault="00CB51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1103694838"/>
      <w:docPartObj>
        <w:docPartGallery w:val="Page Numbers (Bottom of Page)"/>
        <w:docPartUnique/>
      </w:docPartObj>
    </w:sdtPr>
    <w:sdtContent>
      <w:p w14:paraId="7A5056FA" w14:textId="77777777" w:rsidR="008669DC" w:rsidRDefault="008669DC" w:rsidP="00AC1334">
        <w:pPr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C073B9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7725A2BD" w14:textId="77777777" w:rsidR="008669DC" w:rsidRDefault="008669DC" w:rsidP="008669DC">
    <w:pPr>
      <w:ind w:right="360"/>
    </w:pPr>
  </w:p>
  <w:p w14:paraId="6790EB0D" w14:textId="77777777" w:rsidR="00AD0DBE" w:rsidRDefault="00AD0DB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746855030"/>
      <w:docPartObj>
        <w:docPartGallery w:val="Page Numbers (Bottom of Page)"/>
        <w:docPartUnique/>
      </w:docPartObj>
    </w:sdtPr>
    <w:sdtEndPr>
      <w:rPr>
        <w:rStyle w:val="Tipodeletrapredefinidodopargrafo"/>
      </w:rPr>
    </w:sdtEndPr>
    <w:sdtContent>
      <w:p w14:paraId="4B750F35" w14:textId="77777777" w:rsidR="00F266D3" w:rsidRPr="006D64E1" w:rsidRDefault="008669DC" w:rsidP="00BA329B">
        <w:pPr>
          <w:jc w:val="right"/>
        </w:pPr>
        <w:r w:rsidRPr="006D64E1">
          <w:fldChar w:fldCharType="begin"/>
        </w:r>
        <w:r w:rsidRPr="006D64E1">
          <w:instrText xml:space="preserve"> PAGE </w:instrText>
        </w:r>
        <w:r w:rsidRPr="006D64E1">
          <w:fldChar w:fldCharType="separate"/>
        </w:r>
        <w:r w:rsidR="00C431FC">
          <w:rPr>
            <w:noProof/>
          </w:rPr>
          <w:t>2</w:t>
        </w:r>
        <w:r w:rsidRPr="006D64E1">
          <w:fldChar w:fldCharType="end"/>
        </w:r>
      </w:p>
    </w:sdtContent>
  </w:sdt>
  <w:p w14:paraId="0183D33C" w14:textId="77777777" w:rsidR="00AD0DBE" w:rsidRDefault="00AD0DB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FEA16" w14:textId="77777777" w:rsidR="004F3D2C" w:rsidRDefault="00000000" w:rsidP="00BF4A19">
    <w:pPr>
      <w:jc w:val="right"/>
    </w:pPr>
    <w:sdt>
      <w:sdtPr>
        <w:rPr>
          <w:rStyle w:val="Nmerodepgina"/>
        </w:rPr>
        <w:id w:val="101233829"/>
        <w:docPartObj>
          <w:docPartGallery w:val="Page Numbers (Bottom of Page)"/>
          <w:docPartUnique/>
        </w:docPartObj>
      </w:sdtPr>
      <w:sdtEndPr>
        <w:rPr>
          <w:rStyle w:val="Tipodeletrapredefinidodopargrafo"/>
        </w:rPr>
      </w:sdtEndPr>
      <w:sdtContent>
        <w:r w:rsidR="00BF4A19" w:rsidRPr="006D64E1">
          <w:fldChar w:fldCharType="begin"/>
        </w:r>
        <w:r w:rsidR="00BF4A19" w:rsidRPr="006D64E1">
          <w:instrText xml:space="preserve"> PAGE </w:instrText>
        </w:r>
        <w:r w:rsidR="00BF4A19" w:rsidRPr="006D64E1">
          <w:fldChar w:fldCharType="separate"/>
        </w:r>
        <w:r w:rsidR="00BF4A19">
          <w:t>2</w:t>
        </w:r>
        <w:r w:rsidR="00BF4A19" w:rsidRPr="006D64E1">
          <w:fldChar w:fldCharType="end"/>
        </w:r>
      </w:sdtContent>
    </w:sdt>
  </w:p>
  <w:p w14:paraId="76791DE1" w14:textId="77777777" w:rsidR="00AD0DBE" w:rsidRDefault="00AD0D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87783" w14:textId="77777777" w:rsidR="00CB510F" w:rsidRDefault="00CB510F" w:rsidP="00841616">
      <w:r>
        <w:separator/>
      </w:r>
    </w:p>
    <w:p w14:paraId="0B2D9863" w14:textId="77777777" w:rsidR="00CB510F" w:rsidRDefault="00CB510F"/>
  </w:footnote>
  <w:footnote w:type="continuationSeparator" w:id="0">
    <w:p w14:paraId="622E2115" w14:textId="77777777" w:rsidR="00CB510F" w:rsidRDefault="00CB510F" w:rsidP="00841616">
      <w:r>
        <w:continuationSeparator/>
      </w:r>
    </w:p>
    <w:p w14:paraId="1EB81A71" w14:textId="77777777" w:rsidR="00CB510F" w:rsidRDefault="00CB51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2AF59" w14:textId="77777777" w:rsidR="00194EB2" w:rsidRDefault="00194EB2">
    <w:pPr>
      <w:pStyle w:val="Cabealho"/>
    </w:pPr>
  </w:p>
  <w:p w14:paraId="12449A1F" w14:textId="77777777" w:rsidR="00AD0DBE" w:rsidRDefault="00AD0D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F53CA7" w14:textId="0542E08A" w:rsidR="00C073B9" w:rsidRPr="00C073B9" w:rsidRDefault="00C073B9" w:rsidP="00BF4A19">
    <w:pPr>
      <w:pStyle w:val="Autor"/>
      <w:jc w:val="center"/>
      <w:rPr>
        <w:lang w:val="en-GB"/>
      </w:rPr>
    </w:pPr>
  </w:p>
  <w:p w14:paraId="5E514A0B" w14:textId="77777777" w:rsidR="00AD0DBE" w:rsidRDefault="00AD0D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4A2F1" w14:textId="4E61FA3C" w:rsidR="00194EB2" w:rsidRPr="00303E97" w:rsidRDefault="00194EB2" w:rsidP="00303E97">
    <w:pPr>
      <w:pStyle w:val="Cabealho"/>
    </w:pPr>
    <w:r w:rsidRPr="00303E97">
      <w:rPr>
        <w:noProof/>
      </w:rPr>
      <w:drawing>
        <wp:anchor distT="0" distB="0" distL="114300" distR="114300" simplePos="0" relativeHeight="251662336" behindDoc="0" locked="0" layoutInCell="1" allowOverlap="1" wp14:anchorId="75DC85BC" wp14:editId="7301E01C">
          <wp:simplePos x="0" y="0"/>
          <wp:positionH relativeFrom="column">
            <wp:posOffset>4980940</wp:posOffset>
          </wp:positionH>
          <wp:positionV relativeFrom="paragraph">
            <wp:posOffset>27751</wp:posOffset>
          </wp:positionV>
          <wp:extent cx="1128395" cy="320675"/>
          <wp:effectExtent l="0" t="0" r="1905" b="0"/>
          <wp:wrapNone/>
          <wp:docPr id="78" name="Imagem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39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03E97">
      <w:t>SIMPÓSIO E</w:t>
    </w:r>
    <w:r w:rsidRPr="00163880">
      <w:rPr>
        <w:vertAlign w:val="subscript"/>
      </w:rPr>
      <w:t>2</w:t>
    </w:r>
    <w:r w:rsidRPr="00303E97">
      <w:t>H</w:t>
    </w:r>
  </w:p>
  <w:p w14:paraId="4E7BD822" w14:textId="653E05B0" w:rsidR="00194EB2" w:rsidRPr="00303E97" w:rsidRDefault="00194EB2" w:rsidP="00303E97">
    <w:pPr>
      <w:pStyle w:val="Cabealho"/>
      <w:rPr>
        <w:b/>
        <w:bCs/>
      </w:rPr>
    </w:pPr>
    <w:r w:rsidRPr="00303E97">
      <w:rPr>
        <w:b/>
        <w:bCs/>
      </w:rPr>
      <w:t>EFICIÊNCIA ENERGÉTICA E HÍDRICA DO EDIFICADO E DAS COMUNIDADES</w:t>
    </w:r>
  </w:p>
  <w:p w14:paraId="6304BFD9" w14:textId="640A6060" w:rsidR="008A4AA2" w:rsidRPr="00303E97" w:rsidRDefault="00194EB2" w:rsidP="00303E97">
    <w:pPr>
      <w:pStyle w:val="Cabealho"/>
    </w:pPr>
    <w:r w:rsidRPr="00303E97">
      <w:t>2</w:t>
    </w:r>
    <w:r w:rsidR="008837EA">
      <w:t>4</w:t>
    </w:r>
    <w:r w:rsidRPr="00303E97">
      <w:t xml:space="preserve"> e 2</w:t>
    </w:r>
    <w:r w:rsidR="008837EA">
      <w:t>5</w:t>
    </w:r>
    <w:r w:rsidRPr="00303E97">
      <w:t xml:space="preserve"> de </w:t>
    </w:r>
    <w:r w:rsidR="008837EA">
      <w:t>outubro</w:t>
    </w:r>
    <w:r w:rsidRPr="00303E97">
      <w:t xml:space="preserve"> de 2024 - Coimbra</w:t>
    </w:r>
  </w:p>
  <w:p w14:paraId="71AC7108" w14:textId="77777777" w:rsidR="00AD0DBE" w:rsidRDefault="00AD0DBE">
    <w:bookmarkStart w:id="1" w:name="_Hlk125622954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36C52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A69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2A78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048E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5CF9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042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4C84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5649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9A6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369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A68C1"/>
    <w:multiLevelType w:val="multilevel"/>
    <w:tmpl w:val="4A6EF4E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0A7861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AF346F6"/>
    <w:multiLevelType w:val="multilevel"/>
    <w:tmpl w:val="4DB0C32C"/>
    <w:lvl w:ilvl="0">
      <w:start w:val="1"/>
      <w:numFmt w:val="decimal"/>
      <w:isLgl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0FF4777"/>
    <w:multiLevelType w:val="multilevel"/>
    <w:tmpl w:val="77965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462B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16569B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7164160"/>
    <w:multiLevelType w:val="multilevel"/>
    <w:tmpl w:val="B868DCF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2CB54BDD"/>
    <w:multiLevelType w:val="multilevel"/>
    <w:tmpl w:val="F86A822A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3F277F6"/>
    <w:multiLevelType w:val="multilevel"/>
    <w:tmpl w:val="BF68AA3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19" w15:restartNumberingAfterBreak="0">
    <w:nsid w:val="37671CA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7B274B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CFC61E4"/>
    <w:multiLevelType w:val="multilevel"/>
    <w:tmpl w:val="37B0CE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15F2B9A"/>
    <w:multiLevelType w:val="multilevel"/>
    <w:tmpl w:val="0032B5B2"/>
    <w:lvl w:ilvl="0">
      <w:start w:val="1"/>
      <w:numFmt w:val="decimal"/>
      <w:lvlText w:val="%1|"/>
      <w:lvlJc w:val="left"/>
      <w:pPr>
        <w:tabs>
          <w:tab w:val="num" w:pos="0"/>
        </w:tabs>
        <w:ind w:left="0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3" w15:restartNumberingAfterBreak="0">
    <w:nsid w:val="44C15A13"/>
    <w:multiLevelType w:val="multilevel"/>
    <w:tmpl w:val="1EB8017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506A4A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7272BBD"/>
    <w:multiLevelType w:val="multilevel"/>
    <w:tmpl w:val="F2DCA39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587379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9764B12"/>
    <w:multiLevelType w:val="multilevel"/>
    <w:tmpl w:val="513CEB20"/>
    <w:lvl w:ilvl="0">
      <w:start w:val="1"/>
      <w:numFmt w:val="decimal"/>
      <w:lvlText w:val="%1"/>
      <w:lvlJc w:val="righ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B7C6D4A"/>
    <w:multiLevelType w:val="multilevel"/>
    <w:tmpl w:val="148C9826"/>
    <w:lvl w:ilvl="0">
      <w:start w:val="1"/>
      <w:numFmt w:val="decimal"/>
      <w:pStyle w:val="E2H-Ttulo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E2H-Sub-ttulo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29" w15:restartNumberingAfterBreak="0">
    <w:nsid w:val="5CB437BC"/>
    <w:multiLevelType w:val="multilevel"/>
    <w:tmpl w:val="5DA01C5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7376BBB"/>
    <w:multiLevelType w:val="multilevel"/>
    <w:tmpl w:val="7C428C32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31" w15:restartNumberingAfterBreak="0">
    <w:nsid w:val="67835405"/>
    <w:multiLevelType w:val="multilevel"/>
    <w:tmpl w:val="5DB2E996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715D517E"/>
    <w:multiLevelType w:val="multilevel"/>
    <w:tmpl w:val="789ECCDE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71A76278"/>
    <w:multiLevelType w:val="multilevel"/>
    <w:tmpl w:val="0409001F"/>
    <w:numStyleLink w:val="111111"/>
  </w:abstractNum>
  <w:abstractNum w:abstractNumId="34" w15:restartNumberingAfterBreak="0">
    <w:nsid w:val="754821D2"/>
    <w:multiLevelType w:val="multilevel"/>
    <w:tmpl w:val="EF22A4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7233BD7"/>
    <w:multiLevelType w:val="hybridMultilevel"/>
    <w:tmpl w:val="8460F356"/>
    <w:lvl w:ilvl="0" w:tplc="4C142346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367D4"/>
    <w:multiLevelType w:val="multilevel"/>
    <w:tmpl w:val="12BCFF70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7B7A4E36"/>
    <w:multiLevelType w:val="multilevel"/>
    <w:tmpl w:val="5906B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7C30060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0129768">
    <w:abstractNumId w:val="15"/>
  </w:num>
  <w:num w:numId="2" w16cid:durableId="34164840">
    <w:abstractNumId w:val="35"/>
  </w:num>
  <w:num w:numId="3" w16cid:durableId="1539467773">
    <w:abstractNumId w:val="35"/>
    <w:lvlOverride w:ilvl="0">
      <w:startOverride w:val="1"/>
    </w:lvlOverride>
  </w:num>
  <w:num w:numId="4" w16cid:durableId="312367871">
    <w:abstractNumId w:val="12"/>
  </w:num>
  <w:num w:numId="5" w16cid:durableId="16766924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7438881">
    <w:abstractNumId w:val="17"/>
  </w:num>
  <w:num w:numId="7" w16cid:durableId="1172837251">
    <w:abstractNumId w:val="27"/>
  </w:num>
  <w:num w:numId="8" w16cid:durableId="1842551264">
    <w:abstractNumId w:val="25"/>
  </w:num>
  <w:num w:numId="9" w16cid:durableId="2058430422">
    <w:abstractNumId w:val="13"/>
  </w:num>
  <w:num w:numId="10" w16cid:durableId="824976347">
    <w:abstractNumId w:val="0"/>
  </w:num>
  <w:num w:numId="11" w16cid:durableId="491456846">
    <w:abstractNumId w:val="1"/>
  </w:num>
  <w:num w:numId="12" w16cid:durableId="1162937021">
    <w:abstractNumId w:val="2"/>
  </w:num>
  <w:num w:numId="13" w16cid:durableId="1670408118">
    <w:abstractNumId w:val="3"/>
  </w:num>
  <w:num w:numId="14" w16cid:durableId="372847354">
    <w:abstractNumId w:val="8"/>
  </w:num>
  <w:num w:numId="15" w16cid:durableId="1189759567">
    <w:abstractNumId w:val="4"/>
  </w:num>
  <w:num w:numId="16" w16cid:durableId="1609895553">
    <w:abstractNumId w:val="5"/>
  </w:num>
  <w:num w:numId="17" w16cid:durableId="1239024128">
    <w:abstractNumId w:val="6"/>
  </w:num>
  <w:num w:numId="18" w16cid:durableId="1103309095">
    <w:abstractNumId w:val="7"/>
  </w:num>
  <w:num w:numId="19" w16cid:durableId="833036082">
    <w:abstractNumId w:val="9"/>
  </w:num>
  <w:num w:numId="20" w16cid:durableId="160975704">
    <w:abstractNumId w:val="20"/>
  </w:num>
  <w:num w:numId="21" w16cid:durableId="580942370">
    <w:abstractNumId w:val="24"/>
  </w:num>
  <w:num w:numId="22" w16cid:durableId="1077632827">
    <w:abstractNumId w:val="19"/>
  </w:num>
  <w:num w:numId="23" w16cid:durableId="1957178139">
    <w:abstractNumId w:val="23"/>
  </w:num>
  <w:num w:numId="24" w16cid:durableId="923535280">
    <w:abstractNumId w:val="26"/>
  </w:num>
  <w:num w:numId="25" w16cid:durableId="1540970126">
    <w:abstractNumId w:val="22"/>
  </w:num>
  <w:num w:numId="26" w16cid:durableId="889075895">
    <w:abstractNumId w:val="10"/>
  </w:num>
  <w:num w:numId="27" w16cid:durableId="2030059461">
    <w:abstractNumId w:val="36"/>
  </w:num>
  <w:num w:numId="28" w16cid:durableId="204488495">
    <w:abstractNumId w:val="37"/>
  </w:num>
  <w:num w:numId="29" w16cid:durableId="1842117911">
    <w:abstractNumId w:val="11"/>
  </w:num>
  <w:num w:numId="30" w16cid:durableId="1414542948">
    <w:abstractNumId w:val="32"/>
  </w:num>
  <w:num w:numId="31" w16cid:durableId="315837975">
    <w:abstractNumId w:val="29"/>
  </w:num>
  <w:num w:numId="32" w16cid:durableId="544146805">
    <w:abstractNumId w:val="31"/>
  </w:num>
  <w:num w:numId="33" w16cid:durableId="236135607">
    <w:abstractNumId w:val="21"/>
  </w:num>
  <w:num w:numId="34" w16cid:durableId="459155862">
    <w:abstractNumId w:val="38"/>
  </w:num>
  <w:num w:numId="35" w16cid:durableId="157309220">
    <w:abstractNumId w:val="16"/>
  </w:num>
  <w:num w:numId="36" w16cid:durableId="2052724082">
    <w:abstractNumId w:val="34"/>
  </w:num>
  <w:num w:numId="37" w16cid:durableId="2074890899">
    <w:abstractNumId w:val="28"/>
  </w:num>
  <w:num w:numId="38" w16cid:durableId="1424184314">
    <w:abstractNumId w:val="33"/>
  </w:num>
  <w:num w:numId="39" w16cid:durableId="1784302762">
    <w:abstractNumId w:val="14"/>
  </w:num>
  <w:num w:numId="40" w16cid:durableId="514418002">
    <w:abstractNumId w:val="18"/>
  </w:num>
  <w:num w:numId="41" w16cid:durableId="56873118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formatting="1" w:enforcement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062"/>
    <w:rsid w:val="00023E62"/>
    <w:rsid w:val="000451EE"/>
    <w:rsid w:val="00045C2A"/>
    <w:rsid w:val="000517ED"/>
    <w:rsid w:val="00052491"/>
    <w:rsid w:val="00054EEB"/>
    <w:rsid w:val="0005624D"/>
    <w:rsid w:val="00057129"/>
    <w:rsid w:val="00057A11"/>
    <w:rsid w:val="00066B4B"/>
    <w:rsid w:val="00067584"/>
    <w:rsid w:val="0007557C"/>
    <w:rsid w:val="00083328"/>
    <w:rsid w:val="00087453"/>
    <w:rsid w:val="00092922"/>
    <w:rsid w:val="000962FF"/>
    <w:rsid w:val="000B2AA7"/>
    <w:rsid w:val="000B3515"/>
    <w:rsid w:val="000B55E9"/>
    <w:rsid w:val="000C2D23"/>
    <w:rsid w:val="000E4998"/>
    <w:rsid w:val="000F3078"/>
    <w:rsid w:val="000F3604"/>
    <w:rsid w:val="001012FA"/>
    <w:rsid w:val="00101FA9"/>
    <w:rsid w:val="0010317B"/>
    <w:rsid w:val="00106713"/>
    <w:rsid w:val="00117101"/>
    <w:rsid w:val="001179AB"/>
    <w:rsid w:val="00127500"/>
    <w:rsid w:val="00137D20"/>
    <w:rsid w:val="00146EE7"/>
    <w:rsid w:val="00151034"/>
    <w:rsid w:val="00163880"/>
    <w:rsid w:val="00163C2F"/>
    <w:rsid w:val="00171329"/>
    <w:rsid w:val="001859F4"/>
    <w:rsid w:val="00187533"/>
    <w:rsid w:val="00194EB2"/>
    <w:rsid w:val="001958AA"/>
    <w:rsid w:val="001A0EE0"/>
    <w:rsid w:val="001A4366"/>
    <w:rsid w:val="001A7463"/>
    <w:rsid w:val="001A7CFA"/>
    <w:rsid w:val="001D0869"/>
    <w:rsid w:val="001E13AB"/>
    <w:rsid w:val="001E55B3"/>
    <w:rsid w:val="001F5BDA"/>
    <w:rsid w:val="00206721"/>
    <w:rsid w:val="002067F5"/>
    <w:rsid w:val="00206B36"/>
    <w:rsid w:val="002103BC"/>
    <w:rsid w:val="00215154"/>
    <w:rsid w:val="00216631"/>
    <w:rsid w:val="00230784"/>
    <w:rsid w:val="00235DF8"/>
    <w:rsid w:val="002416B3"/>
    <w:rsid w:val="0027217E"/>
    <w:rsid w:val="00282D6A"/>
    <w:rsid w:val="00283ACF"/>
    <w:rsid w:val="0029070D"/>
    <w:rsid w:val="0029518F"/>
    <w:rsid w:val="002A3A30"/>
    <w:rsid w:val="002B0774"/>
    <w:rsid w:val="00301BBE"/>
    <w:rsid w:val="0030370C"/>
    <w:rsid w:val="00303E97"/>
    <w:rsid w:val="00310A6D"/>
    <w:rsid w:val="00313DB8"/>
    <w:rsid w:val="00325554"/>
    <w:rsid w:val="003255A7"/>
    <w:rsid w:val="003268D1"/>
    <w:rsid w:val="003365C6"/>
    <w:rsid w:val="00344BF5"/>
    <w:rsid w:val="003525A7"/>
    <w:rsid w:val="003656B8"/>
    <w:rsid w:val="00365CCC"/>
    <w:rsid w:val="003670B1"/>
    <w:rsid w:val="003805A6"/>
    <w:rsid w:val="00391341"/>
    <w:rsid w:val="00393F53"/>
    <w:rsid w:val="003941F2"/>
    <w:rsid w:val="00395E4B"/>
    <w:rsid w:val="00395FA2"/>
    <w:rsid w:val="003A3B03"/>
    <w:rsid w:val="003A56BE"/>
    <w:rsid w:val="003B71FA"/>
    <w:rsid w:val="003C04BF"/>
    <w:rsid w:val="003C1333"/>
    <w:rsid w:val="003C6568"/>
    <w:rsid w:val="003C6F9F"/>
    <w:rsid w:val="003D1F26"/>
    <w:rsid w:val="003D64A6"/>
    <w:rsid w:val="003E1D94"/>
    <w:rsid w:val="003E48B3"/>
    <w:rsid w:val="003E5E8F"/>
    <w:rsid w:val="003E6A20"/>
    <w:rsid w:val="003F2183"/>
    <w:rsid w:val="003F3EB8"/>
    <w:rsid w:val="003F4673"/>
    <w:rsid w:val="00422F06"/>
    <w:rsid w:val="004264C4"/>
    <w:rsid w:val="00426FC9"/>
    <w:rsid w:val="00441593"/>
    <w:rsid w:val="00446A45"/>
    <w:rsid w:val="004579E7"/>
    <w:rsid w:val="00461E62"/>
    <w:rsid w:val="00491217"/>
    <w:rsid w:val="00493032"/>
    <w:rsid w:val="00493E9C"/>
    <w:rsid w:val="004944F6"/>
    <w:rsid w:val="004963AE"/>
    <w:rsid w:val="004A517E"/>
    <w:rsid w:val="004B635E"/>
    <w:rsid w:val="004B76AF"/>
    <w:rsid w:val="004C7F82"/>
    <w:rsid w:val="004E7895"/>
    <w:rsid w:val="004F3D2C"/>
    <w:rsid w:val="004F5A63"/>
    <w:rsid w:val="004F7C73"/>
    <w:rsid w:val="005031CF"/>
    <w:rsid w:val="005152EE"/>
    <w:rsid w:val="00521564"/>
    <w:rsid w:val="00543C7B"/>
    <w:rsid w:val="005550D8"/>
    <w:rsid w:val="00570923"/>
    <w:rsid w:val="00582D0B"/>
    <w:rsid w:val="0058451B"/>
    <w:rsid w:val="00597CD9"/>
    <w:rsid w:val="005A58F1"/>
    <w:rsid w:val="005C7003"/>
    <w:rsid w:val="005D09CA"/>
    <w:rsid w:val="005D0E8E"/>
    <w:rsid w:val="005D12B7"/>
    <w:rsid w:val="005D3040"/>
    <w:rsid w:val="005D4611"/>
    <w:rsid w:val="005D5D6D"/>
    <w:rsid w:val="005E0D15"/>
    <w:rsid w:val="005E4D66"/>
    <w:rsid w:val="005F4E01"/>
    <w:rsid w:val="005F5E0E"/>
    <w:rsid w:val="0060082D"/>
    <w:rsid w:val="00606BA1"/>
    <w:rsid w:val="00607C58"/>
    <w:rsid w:val="0061587C"/>
    <w:rsid w:val="0062259A"/>
    <w:rsid w:val="00623024"/>
    <w:rsid w:val="0063546A"/>
    <w:rsid w:val="00653BD6"/>
    <w:rsid w:val="00655E7E"/>
    <w:rsid w:val="00656B6C"/>
    <w:rsid w:val="00665D92"/>
    <w:rsid w:val="006703F0"/>
    <w:rsid w:val="00683333"/>
    <w:rsid w:val="00690430"/>
    <w:rsid w:val="00690DC6"/>
    <w:rsid w:val="00695072"/>
    <w:rsid w:val="00696C10"/>
    <w:rsid w:val="006B5820"/>
    <w:rsid w:val="006C3789"/>
    <w:rsid w:val="006C4461"/>
    <w:rsid w:val="006D64E1"/>
    <w:rsid w:val="006D6EAD"/>
    <w:rsid w:val="006E3397"/>
    <w:rsid w:val="006E57B6"/>
    <w:rsid w:val="006F56C3"/>
    <w:rsid w:val="007001F7"/>
    <w:rsid w:val="00700E14"/>
    <w:rsid w:val="00707C0A"/>
    <w:rsid w:val="0071047B"/>
    <w:rsid w:val="007175E8"/>
    <w:rsid w:val="007264C6"/>
    <w:rsid w:val="0075258F"/>
    <w:rsid w:val="0075349B"/>
    <w:rsid w:val="00755DB0"/>
    <w:rsid w:val="00767858"/>
    <w:rsid w:val="00781105"/>
    <w:rsid w:val="007825C6"/>
    <w:rsid w:val="00784D2D"/>
    <w:rsid w:val="0079129F"/>
    <w:rsid w:val="007A2835"/>
    <w:rsid w:val="007C020F"/>
    <w:rsid w:val="007C392A"/>
    <w:rsid w:val="007D3FCD"/>
    <w:rsid w:val="007F0E74"/>
    <w:rsid w:val="0081390B"/>
    <w:rsid w:val="0081697A"/>
    <w:rsid w:val="00833018"/>
    <w:rsid w:val="00841616"/>
    <w:rsid w:val="008523C9"/>
    <w:rsid w:val="00852CB0"/>
    <w:rsid w:val="008669DC"/>
    <w:rsid w:val="008718AA"/>
    <w:rsid w:val="008739D5"/>
    <w:rsid w:val="008837EA"/>
    <w:rsid w:val="0088501D"/>
    <w:rsid w:val="00887427"/>
    <w:rsid w:val="008946A8"/>
    <w:rsid w:val="008A0E36"/>
    <w:rsid w:val="008A4AA2"/>
    <w:rsid w:val="008B0D86"/>
    <w:rsid w:val="008B7D8C"/>
    <w:rsid w:val="008B7FCF"/>
    <w:rsid w:val="008D544B"/>
    <w:rsid w:val="008E4B10"/>
    <w:rsid w:val="008E5107"/>
    <w:rsid w:val="008E6D4A"/>
    <w:rsid w:val="00902905"/>
    <w:rsid w:val="00904B4A"/>
    <w:rsid w:val="00907BCB"/>
    <w:rsid w:val="00923C5C"/>
    <w:rsid w:val="00930C2C"/>
    <w:rsid w:val="00932062"/>
    <w:rsid w:val="00932702"/>
    <w:rsid w:val="00945CF1"/>
    <w:rsid w:val="00965387"/>
    <w:rsid w:val="00973D12"/>
    <w:rsid w:val="009A2E4D"/>
    <w:rsid w:val="009C4A99"/>
    <w:rsid w:val="009D2263"/>
    <w:rsid w:val="009D2A31"/>
    <w:rsid w:val="009F3571"/>
    <w:rsid w:val="00A0107C"/>
    <w:rsid w:val="00A157B5"/>
    <w:rsid w:val="00A60752"/>
    <w:rsid w:val="00A64D36"/>
    <w:rsid w:val="00AA27FE"/>
    <w:rsid w:val="00AA5DE2"/>
    <w:rsid w:val="00AC1069"/>
    <w:rsid w:val="00AD0DBE"/>
    <w:rsid w:val="00AD1790"/>
    <w:rsid w:val="00AE548C"/>
    <w:rsid w:val="00AE7A43"/>
    <w:rsid w:val="00B135D0"/>
    <w:rsid w:val="00B16039"/>
    <w:rsid w:val="00B23173"/>
    <w:rsid w:val="00B3002B"/>
    <w:rsid w:val="00B33228"/>
    <w:rsid w:val="00B4113C"/>
    <w:rsid w:val="00B42F4F"/>
    <w:rsid w:val="00B475DE"/>
    <w:rsid w:val="00B71E5A"/>
    <w:rsid w:val="00B7391C"/>
    <w:rsid w:val="00B773A2"/>
    <w:rsid w:val="00B90449"/>
    <w:rsid w:val="00B96F62"/>
    <w:rsid w:val="00BA329B"/>
    <w:rsid w:val="00BA3E21"/>
    <w:rsid w:val="00BC014A"/>
    <w:rsid w:val="00BC2757"/>
    <w:rsid w:val="00BE2BD7"/>
    <w:rsid w:val="00BE3A8E"/>
    <w:rsid w:val="00BE4D04"/>
    <w:rsid w:val="00BF4A19"/>
    <w:rsid w:val="00C02FCC"/>
    <w:rsid w:val="00C06FE6"/>
    <w:rsid w:val="00C073B9"/>
    <w:rsid w:val="00C07F21"/>
    <w:rsid w:val="00C310B3"/>
    <w:rsid w:val="00C32A10"/>
    <w:rsid w:val="00C33465"/>
    <w:rsid w:val="00C3716F"/>
    <w:rsid w:val="00C40289"/>
    <w:rsid w:val="00C42D44"/>
    <w:rsid w:val="00C431FC"/>
    <w:rsid w:val="00C64E9F"/>
    <w:rsid w:val="00C67F0A"/>
    <w:rsid w:val="00C93401"/>
    <w:rsid w:val="00C9532B"/>
    <w:rsid w:val="00CB510F"/>
    <w:rsid w:val="00CC1830"/>
    <w:rsid w:val="00CC3774"/>
    <w:rsid w:val="00CC591E"/>
    <w:rsid w:val="00CC706D"/>
    <w:rsid w:val="00CF741C"/>
    <w:rsid w:val="00D1280F"/>
    <w:rsid w:val="00D402FF"/>
    <w:rsid w:val="00D42034"/>
    <w:rsid w:val="00D62F6C"/>
    <w:rsid w:val="00D71BFB"/>
    <w:rsid w:val="00D72B00"/>
    <w:rsid w:val="00D87A7B"/>
    <w:rsid w:val="00D90B55"/>
    <w:rsid w:val="00D92EAE"/>
    <w:rsid w:val="00DA768C"/>
    <w:rsid w:val="00DB0FC3"/>
    <w:rsid w:val="00DB2ADD"/>
    <w:rsid w:val="00DC2B95"/>
    <w:rsid w:val="00DC5ADB"/>
    <w:rsid w:val="00DD5273"/>
    <w:rsid w:val="00DD6550"/>
    <w:rsid w:val="00DE1FB0"/>
    <w:rsid w:val="00DE39C7"/>
    <w:rsid w:val="00E025E7"/>
    <w:rsid w:val="00E22B8A"/>
    <w:rsid w:val="00E23045"/>
    <w:rsid w:val="00E24BB6"/>
    <w:rsid w:val="00E257F3"/>
    <w:rsid w:val="00E330B8"/>
    <w:rsid w:val="00E35CF8"/>
    <w:rsid w:val="00E419BA"/>
    <w:rsid w:val="00E504B0"/>
    <w:rsid w:val="00E5489B"/>
    <w:rsid w:val="00E66560"/>
    <w:rsid w:val="00E77CF1"/>
    <w:rsid w:val="00E933E4"/>
    <w:rsid w:val="00EA1EC9"/>
    <w:rsid w:val="00EB08B3"/>
    <w:rsid w:val="00F114FB"/>
    <w:rsid w:val="00F16E8D"/>
    <w:rsid w:val="00F266D3"/>
    <w:rsid w:val="00F311D2"/>
    <w:rsid w:val="00F44779"/>
    <w:rsid w:val="00F56F36"/>
    <w:rsid w:val="00F57B7D"/>
    <w:rsid w:val="00F60400"/>
    <w:rsid w:val="00F610D7"/>
    <w:rsid w:val="00F63642"/>
    <w:rsid w:val="00F649D5"/>
    <w:rsid w:val="00F74469"/>
    <w:rsid w:val="00F7600A"/>
    <w:rsid w:val="00F9286E"/>
    <w:rsid w:val="00FA3FA9"/>
    <w:rsid w:val="00FA55C6"/>
    <w:rsid w:val="00FA6C69"/>
    <w:rsid w:val="00FB704C"/>
    <w:rsid w:val="00FC65C1"/>
    <w:rsid w:val="00FC7799"/>
    <w:rsid w:val="00FD18CF"/>
    <w:rsid w:val="00FF4147"/>
    <w:rsid w:val="00FF718C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7DD07B"/>
  <w15:chartTrackingRefBased/>
  <w15:docId w15:val="{4AD735F1-0BEB-45CB-9C19-4C57CA95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525A7"/>
    <w:rPr>
      <w:rFonts w:eastAsiaTheme="minorEastAsia"/>
      <w:lang w:val="pt-PT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C1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C18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C18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C183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C183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C183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C183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C183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utor">
    <w:name w:val="Autor"/>
    <w:basedOn w:val="Normal"/>
    <w:autoRedefine/>
    <w:qFormat/>
    <w:rsid w:val="00BF4A19"/>
    <w:pPr>
      <w:spacing w:line="276" w:lineRule="auto"/>
      <w:contextualSpacing/>
    </w:pPr>
    <w:rPr>
      <w:rFonts w:cs="Lato Black"/>
      <w:b/>
      <w:color w:val="000000" w:themeColor="text1"/>
      <w:sz w:val="20"/>
      <w:szCs w:val="28"/>
    </w:rPr>
  </w:style>
  <w:style w:type="paragraph" w:customStyle="1" w:styleId="Afiliao">
    <w:name w:val="Afiliação"/>
    <w:rsid w:val="00DB2ADD"/>
    <w:pPr>
      <w:snapToGrid w:val="0"/>
      <w:spacing w:before="240"/>
      <w:contextualSpacing/>
    </w:pPr>
    <w:rPr>
      <w:rFonts w:cs="Lato Black"/>
      <w:color w:val="000000" w:themeColor="text1"/>
      <w:spacing w:val="2"/>
      <w:sz w:val="20"/>
      <w:szCs w:val="28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194EB2"/>
    <w:pPr>
      <w:tabs>
        <w:tab w:val="center" w:pos="4252"/>
        <w:tab w:val="right" w:pos="8504"/>
      </w:tabs>
    </w:pPr>
    <w:rPr>
      <w:sz w:val="22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194EB2"/>
    <w:rPr>
      <w:rFonts w:eastAsiaTheme="minorEastAsia"/>
      <w:sz w:val="22"/>
      <w:lang w:val="pt-PT"/>
    </w:rPr>
  </w:style>
  <w:style w:type="paragraph" w:styleId="Rodap">
    <w:name w:val="footer"/>
    <w:basedOn w:val="Normal"/>
    <w:link w:val="RodapCarter"/>
    <w:unhideWhenUsed/>
    <w:rsid w:val="00101FA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101FA9"/>
    <w:rPr>
      <w:lang w:val="pt-PT"/>
    </w:rPr>
  </w:style>
  <w:style w:type="paragraph" w:customStyle="1" w:styleId="TtuloNaN">
    <w:name w:val="Título NaN"/>
    <w:basedOn w:val="Normal"/>
    <w:link w:val="TtuloNaNCarter"/>
    <w:autoRedefine/>
    <w:qFormat/>
    <w:rsid w:val="00230784"/>
    <w:pPr>
      <w:keepNext/>
      <w:suppressAutoHyphens/>
      <w:autoSpaceDE w:val="0"/>
      <w:autoSpaceDN w:val="0"/>
      <w:adjustRightInd w:val="0"/>
      <w:spacing w:before="360" w:line="276" w:lineRule="auto"/>
      <w:textAlignment w:val="center"/>
    </w:pPr>
    <w:rPr>
      <w:rFonts w:cs="Lato Light"/>
      <w:b/>
      <w:color w:val="000000" w:themeColor="text1"/>
      <w:spacing w:val="4"/>
      <w:szCs w:val="48"/>
      <w:lang w:val="en-GB"/>
    </w:rPr>
  </w:style>
  <w:style w:type="paragraph" w:customStyle="1" w:styleId="E2H-Texto">
    <w:name w:val="E2H - Texto"/>
    <w:basedOn w:val="Normal"/>
    <w:link w:val="E2H-TextoCarter"/>
    <w:autoRedefine/>
    <w:qFormat/>
    <w:rsid w:val="00303E97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cs="Lato"/>
      <w:color w:val="000000"/>
      <w:spacing w:val="2"/>
      <w:sz w:val="18"/>
      <w:szCs w:val="28"/>
    </w:rPr>
  </w:style>
  <w:style w:type="paragraph" w:customStyle="1" w:styleId="TtulodoArtigo">
    <w:name w:val="Título do Artigo"/>
    <w:basedOn w:val="Normal"/>
    <w:autoRedefine/>
    <w:qFormat/>
    <w:rsid w:val="00521564"/>
    <w:pPr>
      <w:suppressAutoHyphens/>
      <w:autoSpaceDE w:val="0"/>
      <w:autoSpaceDN w:val="0"/>
      <w:adjustRightInd w:val="0"/>
      <w:spacing w:before="480" w:after="480"/>
      <w:ind w:left="720" w:hanging="720"/>
      <w:contextualSpacing/>
      <w:textAlignment w:val="center"/>
    </w:pPr>
    <w:rPr>
      <w:rFonts w:cs="Lato"/>
      <w:b/>
      <w:caps/>
      <w:spacing w:val="4"/>
      <w:sz w:val="28"/>
      <w:szCs w:val="52"/>
      <w:lang w:val="en-GB"/>
    </w:rPr>
  </w:style>
  <w:style w:type="paragraph" w:styleId="Mapadodocumento">
    <w:name w:val="Document Map"/>
    <w:basedOn w:val="Normal"/>
    <w:link w:val="MapadodocumentoCarter"/>
    <w:semiHidden/>
    <w:rsid w:val="00543C7B"/>
    <w:pPr>
      <w:widowControl w:val="0"/>
      <w:shd w:val="clear" w:color="auto" w:fill="000080"/>
    </w:pPr>
    <w:rPr>
      <w:rFonts w:ascii="Tahoma" w:eastAsia="Times New Roman" w:hAnsi="Tahoma" w:cs="Times New Roman"/>
      <w:szCs w:val="20"/>
      <w:lang w:val="es-ES_tradnl" w:eastAsia="es-ES"/>
    </w:rPr>
  </w:style>
  <w:style w:type="character" w:customStyle="1" w:styleId="MapadodocumentoCarter">
    <w:name w:val="Mapa do documento Caráter"/>
    <w:basedOn w:val="Tipodeletrapredefinidodopargrafo"/>
    <w:link w:val="Mapadodocumento"/>
    <w:semiHidden/>
    <w:rsid w:val="00543C7B"/>
    <w:rPr>
      <w:rFonts w:ascii="Tahoma" w:eastAsia="Times New Roman" w:hAnsi="Tahoma" w:cs="Times New Roman"/>
      <w:szCs w:val="20"/>
      <w:shd w:val="clear" w:color="auto" w:fill="000080"/>
      <w:lang w:val="es-ES_tradnl" w:eastAsia="es-ES"/>
    </w:rPr>
  </w:style>
  <w:style w:type="paragraph" w:customStyle="1" w:styleId="E2H-Ttulo">
    <w:name w:val="E2H - Título"/>
    <w:basedOn w:val="TtuloNaN"/>
    <w:next w:val="E2H-Texto"/>
    <w:link w:val="E2H-TtuloCarter"/>
    <w:autoRedefine/>
    <w:qFormat/>
    <w:rsid w:val="003C1333"/>
    <w:pPr>
      <w:numPr>
        <w:numId w:val="37"/>
      </w:numPr>
      <w:spacing w:before="240"/>
      <w:ind w:hanging="357"/>
    </w:pPr>
    <w:rPr>
      <w:rFonts w:cs="Lato"/>
      <w:caps/>
      <w:spacing w:val="2"/>
    </w:rPr>
  </w:style>
  <w:style w:type="character" w:customStyle="1" w:styleId="Heading2Char">
    <w:name w:val="Heading 2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Heading3Char">
    <w:name w:val="Heading 3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4Char">
    <w:name w:val="Heading 4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Heading5Char">
    <w:name w:val="Heading 5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Heading6Char">
    <w:name w:val="Heading 6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7Char">
    <w:name w:val="Heading 7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Heading8Char">
    <w:name w:val="Heading 8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Heading9Char">
    <w:name w:val="Heading 9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052491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5249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52491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32702"/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32702"/>
    <w:rPr>
      <w:rFonts w:ascii="Times New Roman" w:hAnsi="Times New Roman" w:cs="Times New Roman"/>
      <w:sz w:val="18"/>
      <w:szCs w:val="1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D1F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D1F26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D1F26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D1F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D1F26"/>
    <w:rPr>
      <w:b/>
      <w:bCs/>
      <w:sz w:val="20"/>
      <w:szCs w:val="20"/>
      <w:lang w:val="pt-PT"/>
    </w:rPr>
  </w:style>
  <w:style w:type="paragraph" w:customStyle="1" w:styleId="Caption-Figures">
    <w:name w:val="Caption - Figures"/>
    <w:basedOn w:val="Rodap"/>
    <w:rsid w:val="003C1333"/>
    <w:pPr>
      <w:spacing w:after="240"/>
      <w:jc w:val="center"/>
    </w:pPr>
  </w:style>
  <w:style w:type="character" w:styleId="Nmerodepgina">
    <w:name w:val="page number"/>
    <w:basedOn w:val="Tipodeletrapredefinidodopargrafo"/>
    <w:uiPriority w:val="99"/>
    <w:semiHidden/>
    <w:unhideWhenUsed/>
    <w:rsid w:val="00206721"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29518F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29518F"/>
    <w:rPr>
      <w:sz w:val="20"/>
      <w:szCs w:val="20"/>
      <w:lang w:val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29518F"/>
    <w:rPr>
      <w:vertAlign w:val="superscript"/>
    </w:rPr>
  </w:style>
  <w:style w:type="paragraph" w:customStyle="1" w:styleId="Equation">
    <w:name w:val="Equation"/>
    <w:basedOn w:val="E2H-Texto"/>
    <w:link w:val="EquationCarter"/>
    <w:rsid w:val="0088501D"/>
    <w:pPr>
      <w:jc w:val="center"/>
    </w:pPr>
    <w:rPr>
      <w:noProof/>
    </w:rPr>
  </w:style>
  <w:style w:type="character" w:customStyle="1" w:styleId="E2H-TextoCarter">
    <w:name w:val="E2H - Texto Caráter"/>
    <w:basedOn w:val="Tipodeletrapredefinidodopargrafo"/>
    <w:link w:val="E2H-Texto"/>
    <w:rsid w:val="00303E97"/>
    <w:rPr>
      <w:rFonts w:eastAsiaTheme="minorEastAsia" w:cs="Lato"/>
      <w:color w:val="000000"/>
      <w:spacing w:val="2"/>
      <w:sz w:val="18"/>
      <w:szCs w:val="28"/>
      <w:lang w:val="pt-PT"/>
    </w:rPr>
  </w:style>
  <w:style w:type="character" w:customStyle="1" w:styleId="EquationCarter">
    <w:name w:val="Equation Caráter"/>
    <w:basedOn w:val="E2H-TextoCarter"/>
    <w:link w:val="Equation"/>
    <w:rsid w:val="0088501D"/>
    <w:rPr>
      <w:rFonts w:eastAsiaTheme="minorEastAsia" w:cs="Lato"/>
      <w:noProof/>
      <w:color w:val="000000"/>
      <w:spacing w:val="2"/>
      <w:sz w:val="20"/>
      <w:szCs w:val="28"/>
      <w:lang w:val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65387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65387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6538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6538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numbering" w:styleId="111111">
    <w:name w:val="Outline List 2"/>
    <w:basedOn w:val="Semlista"/>
    <w:uiPriority w:val="99"/>
    <w:semiHidden/>
    <w:unhideWhenUsed/>
    <w:rsid w:val="00CC1830"/>
    <w:pPr>
      <w:numPr>
        <w:numId w:val="34"/>
      </w:numPr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4264C4"/>
    <w:rPr>
      <w:color w:val="605E5C"/>
      <w:shd w:val="clear" w:color="auto" w:fill="E1DFDD"/>
    </w:rPr>
  </w:style>
  <w:style w:type="paragraph" w:customStyle="1" w:styleId="E2H-Subttulo">
    <w:name w:val="E2H - Subtítulo"/>
    <w:basedOn w:val="Afiliao"/>
    <w:next w:val="E2H-Texto"/>
    <w:rsid w:val="00303E97"/>
  </w:style>
  <w:style w:type="paragraph" w:styleId="Legenda">
    <w:name w:val="caption"/>
    <w:basedOn w:val="E2H-Texto"/>
    <w:next w:val="Normal"/>
    <w:uiPriority w:val="35"/>
    <w:unhideWhenUsed/>
    <w:qFormat/>
    <w:rsid w:val="003C1333"/>
    <w:pPr>
      <w:spacing w:after="200"/>
      <w:jc w:val="center"/>
    </w:pPr>
    <w:rPr>
      <w:rFonts w:ascii="Calibri" w:hAnsi="Calibri"/>
      <w:iCs/>
      <w:color w:val="auto"/>
      <w:spacing w:val="0"/>
      <w:szCs w:val="18"/>
    </w:rPr>
  </w:style>
  <w:style w:type="paragraph" w:customStyle="1" w:styleId="E2H-Figura">
    <w:name w:val="E2H - Figura"/>
    <w:basedOn w:val="E2H-Texto"/>
    <w:rsid w:val="000451EE"/>
    <w:pPr>
      <w:keepNext/>
      <w:spacing w:before="240" w:after="0"/>
      <w:jc w:val="center"/>
    </w:pPr>
    <w:rPr>
      <w:noProof/>
    </w:rPr>
  </w:style>
  <w:style w:type="paragraph" w:customStyle="1" w:styleId="E2H-Legendadefigura">
    <w:name w:val="E2H - Legenda de figura"/>
    <w:next w:val="E2H-Texto"/>
    <w:rsid w:val="00B3002B"/>
    <w:pPr>
      <w:spacing w:before="60" w:after="200"/>
      <w:jc w:val="center"/>
    </w:pPr>
    <w:rPr>
      <w:rFonts w:ascii="Calibri" w:eastAsiaTheme="minorEastAsia" w:hAnsi="Calibri" w:cs="Lato"/>
      <w:iCs/>
      <w:sz w:val="18"/>
      <w:szCs w:val="18"/>
      <w:lang w:val="en-GB"/>
    </w:rPr>
  </w:style>
  <w:style w:type="paragraph" w:customStyle="1" w:styleId="E2H-Legendadetabela">
    <w:name w:val="E2H - Legenda de tabela"/>
    <w:basedOn w:val="E2H-Legendadefigura"/>
    <w:rsid w:val="00B3002B"/>
    <w:pPr>
      <w:keepNext/>
      <w:spacing w:before="200" w:after="60"/>
    </w:pPr>
  </w:style>
  <w:style w:type="table" w:styleId="TabelacomGrelha">
    <w:name w:val="Table Grid"/>
    <w:basedOn w:val="Tabelanormal"/>
    <w:uiPriority w:val="39"/>
    <w:rsid w:val="005D0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2H-Textodetabela">
    <w:name w:val="E2H - Texto de tabela"/>
    <w:basedOn w:val="E2H-Texto"/>
    <w:rsid w:val="00230784"/>
    <w:pPr>
      <w:spacing w:after="0"/>
    </w:pPr>
    <w:rPr>
      <w:bCs/>
    </w:rPr>
  </w:style>
  <w:style w:type="paragraph" w:customStyle="1" w:styleId="KeywordseAbstract">
    <w:name w:val="Keywords e Abstract"/>
    <w:basedOn w:val="Normal"/>
    <w:autoRedefine/>
    <w:qFormat/>
    <w:rsid w:val="00BA329B"/>
    <w:pPr>
      <w:suppressAutoHyphens/>
      <w:autoSpaceDE w:val="0"/>
      <w:autoSpaceDN w:val="0"/>
      <w:adjustRightInd w:val="0"/>
      <w:spacing w:before="360" w:line="276" w:lineRule="auto"/>
      <w:textAlignment w:val="center"/>
    </w:pPr>
    <w:rPr>
      <w:rFonts w:eastAsiaTheme="minorHAnsi" w:cs="Lato Light"/>
      <w:b/>
      <w:color w:val="000000" w:themeColor="text1"/>
      <w:spacing w:val="4"/>
      <w:szCs w:val="48"/>
      <w:lang w:val="en-GB"/>
    </w:rPr>
  </w:style>
  <w:style w:type="paragraph" w:customStyle="1" w:styleId="Text">
    <w:name w:val="Text"/>
    <w:basedOn w:val="Normal"/>
    <w:link w:val="TextChar"/>
    <w:autoRedefine/>
    <w:qFormat/>
    <w:rsid w:val="00BA329B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eastAsiaTheme="minorHAnsi" w:cs="Lato"/>
      <w:color w:val="000000"/>
      <w:spacing w:val="2"/>
      <w:sz w:val="18"/>
    </w:rPr>
  </w:style>
  <w:style w:type="character" w:customStyle="1" w:styleId="TextChar">
    <w:name w:val="Text Char"/>
    <w:basedOn w:val="Tipodeletrapredefinidodopargrafo"/>
    <w:link w:val="Text"/>
    <w:rsid w:val="00BA329B"/>
    <w:rPr>
      <w:rFonts w:cs="Lato"/>
      <w:color w:val="000000"/>
      <w:spacing w:val="2"/>
      <w:sz w:val="18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230784"/>
    <w:rPr>
      <w:color w:val="808080"/>
    </w:rPr>
  </w:style>
  <w:style w:type="paragraph" w:customStyle="1" w:styleId="E2H-Equao">
    <w:name w:val="E2H - Equação"/>
    <w:basedOn w:val="E2H-Texto"/>
    <w:rsid w:val="00230784"/>
    <w:pPr>
      <w:jc w:val="center"/>
    </w:pPr>
    <w:rPr>
      <w:rFonts w:ascii="Calibri" w:hAnsi="Calibri"/>
      <w:iCs/>
      <w:szCs w:val="18"/>
    </w:rPr>
  </w:style>
  <w:style w:type="paragraph" w:customStyle="1" w:styleId="E2H-Sub-ttulo">
    <w:name w:val="E2H - Sub-título"/>
    <w:basedOn w:val="E2H-Ttulo"/>
    <w:link w:val="E2H-Sub-ttuloCarter"/>
    <w:qFormat/>
    <w:rsid w:val="00303E97"/>
    <w:pPr>
      <w:numPr>
        <w:ilvl w:val="1"/>
      </w:numPr>
    </w:pPr>
  </w:style>
  <w:style w:type="character" w:customStyle="1" w:styleId="TtuloNaNCarter">
    <w:name w:val="Título NaN Caráter"/>
    <w:basedOn w:val="Tipodeletrapredefinidodopargrafo"/>
    <w:link w:val="TtuloNaN"/>
    <w:rsid w:val="00303E97"/>
    <w:rPr>
      <w:rFonts w:eastAsiaTheme="minorEastAsia" w:cs="Lato Light"/>
      <w:b/>
      <w:color w:val="000000" w:themeColor="text1"/>
      <w:spacing w:val="4"/>
      <w:szCs w:val="48"/>
      <w:lang w:val="en-GB"/>
    </w:rPr>
  </w:style>
  <w:style w:type="character" w:customStyle="1" w:styleId="E2H-TtuloCarter">
    <w:name w:val="E2H - Título Caráter"/>
    <w:basedOn w:val="TtuloNaNCarter"/>
    <w:link w:val="E2H-Ttulo"/>
    <w:rsid w:val="00303E97"/>
    <w:rPr>
      <w:rFonts w:eastAsiaTheme="minorEastAsia" w:cs="Lato"/>
      <w:b/>
      <w:caps/>
      <w:color w:val="000000" w:themeColor="text1"/>
      <w:spacing w:val="2"/>
      <w:szCs w:val="48"/>
      <w:lang w:val="en-GB"/>
    </w:rPr>
  </w:style>
  <w:style w:type="character" w:customStyle="1" w:styleId="E2H-Sub-ttuloCarter">
    <w:name w:val="E2H - Sub-título Caráter"/>
    <w:basedOn w:val="E2H-TtuloCarter"/>
    <w:link w:val="E2H-Sub-ttulo"/>
    <w:rsid w:val="00303E97"/>
    <w:rPr>
      <w:rFonts w:eastAsiaTheme="minorEastAsia" w:cs="Lato"/>
      <w:b/>
      <w:caps/>
      <w:color w:val="000000" w:themeColor="text1"/>
      <w:spacing w:val="2"/>
      <w:szCs w:val="4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5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erra\AppData\Local\Microsoft\Windows\INetCache\Content.Outlook\OWKL7PI1\CEES2023_PaperTemplate_V1_2023_02_0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E8AD7F-12F5-404C-A522-755095975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CEES2023_PaperTemplate_V1_2023_02_06</Template>
  <TotalTime>0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Vieira</dc:creator>
  <cp:keywords/>
  <dc:description/>
  <cp:lastModifiedBy>Catarina Lopes Serra</cp:lastModifiedBy>
  <cp:revision>2</cp:revision>
  <cp:lastPrinted>2022-07-25T09:40:00Z</cp:lastPrinted>
  <dcterms:created xsi:type="dcterms:W3CDTF">2024-07-23T10:37:00Z</dcterms:created>
  <dcterms:modified xsi:type="dcterms:W3CDTF">2024-07-23T10:37:00Z</dcterms:modified>
</cp:coreProperties>
</file>