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6DA30" w14:textId="771F382E" w:rsidR="00841616" w:rsidRPr="00303E97" w:rsidRDefault="00194EB2" w:rsidP="00303E97">
      <w:pPr>
        <w:pStyle w:val="TtulodoArtigo"/>
      </w:pPr>
      <w:r w:rsidRPr="00700E14">
        <w:t>TÍTULO DO ARTIGO</w:t>
      </w:r>
      <w:r w:rsidR="000962FF" w:rsidRPr="00700E14">
        <w:t xml:space="preserve"> </w:t>
      </w:r>
      <w:r w:rsidR="00DB2ADD" w:rsidRPr="00700E14">
        <w:t xml:space="preserve">[USE </w:t>
      </w:r>
      <w:r w:rsidRPr="00700E14">
        <w:t xml:space="preserve">O ESTILO </w:t>
      </w:r>
      <w:r w:rsidR="00DB2ADD" w:rsidRPr="00700E14">
        <w:t>“</w:t>
      </w:r>
      <w:r w:rsidR="00303E97" w:rsidRPr="00700E14">
        <w:t>TÍTULO DO ARTIGO</w:t>
      </w:r>
      <w:r w:rsidR="00DB2ADD" w:rsidRPr="00700E14">
        <w:t>”]</w:t>
      </w:r>
    </w:p>
    <w:p w14:paraId="36FC4A0B" w14:textId="03BB416A" w:rsidR="00BE3A8E" w:rsidRPr="00700E14" w:rsidRDefault="00194EB2" w:rsidP="00BF4A19">
      <w:pPr>
        <w:pStyle w:val="Autor"/>
      </w:pPr>
      <w:r w:rsidRPr="00700E14">
        <w:t xml:space="preserve">Primeiro A. Autor </w:t>
      </w:r>
      <w:r w:rsidRPr="00700E14">
        <w:rPr>
          <w:vertAlign w:val="superscript"/>
        </w:rPr>
        <w:t>1</w:t>
      </w:r>
      <w:r w:rsidRPr="00700E14">
        <w:t xml:space="preserve">, Segundo B. Autor </w:t>
      </w:r>
      <w:r w:rsidRPr="00700E14">
        <w:rPr>
          <w:vertAlign w:val="superscript"/>
        </w:rPr>
        <w:t>1,2</w:t>
      </w:r>
      <w:r w:rsidRPr="00700E14">
        <w:t xml:space="preserve">, Terceiro C. Autor </w:t>
      </w:r>
      <w:r w:rsidRPr="00700E14">
        <w:rPr>
          <w:vertAlign w:val="superscript"/>
        </w:rPr>
        <w:t>2</w:t>
      </w:r>
      <w:r w:rsidRPr="00700E14">
        <w:t xml:space="preserve"> [Use o estilo “Autor” para os nomes dos autores. Deverá usar-se apenas o primeiro e último nome dos autores. Se necessário, use iniciais para incluir outros nomes</w:t>
      </w:r>
      <w:r w:rsidR="00DB2ADD" w:rsidRPr="00700E14">
        <w:t>]</w:t>
      </w:r>
    </w:p>
    <w:p w14:paraId="07B167D5" w14:textId="46610C62" w:rsidR="008718AA" w:rsidRPr="00700E14" w:rsidRDefault="008718AA" w:rsidP="00521564">
      <w:pPr>
        <w:pStyle w:val="Afiliao"/>
        <w:rPr>
          <w:lang w:val="pt-PT"/>
        </w:rPr>
      </w:pPr>
      <w:r w:rsidRPr="00700E14">
        <w:rPr>
          <w:vertAlign w:val="superscript"/>
          <w:lang w:val="pt-PT"/>
        </w:rPr>
        <w:t>1</w:t>
      </w:r>
      <w:r w:rsidR="006D64E1" w:rsidRPr="00700E14">
        <w:rPr>
          <w:lang w:val="pt-PT"/>
        </w:rPr>
        <w:t xml:space="preserve"> </w:t>
      </w:r>
      <w:r w:rsidR="00194EB2" w:rsidRPr="00700E14">
        <w:rPr>
          <w:lang w:val="pt-PT"/>
        </w:rPr>
        <w:t>Afiliação | País [Use o estilo “Af</w:t>
      </w:r>
      <w:r w:rsidR="00303E97">
        <w:rPr>
          <w:lang w:val="pt-PT"/>
        </w:rPr>
        <w:t>iliação</w:t>
      </w:r>
      <w:r w:rsidR="00194EB2" w:rsidRPr="00700E14">
        <w:rPr>
          <w:lang w:val="pt-PT"/>
        </w:rPr>
        <w:t>” para listar as afiliações]</w:t>
      </w:r>
    </w:p>
    <w:p w14:paraId="3BE91612" w14:textId="033D1C5C" w:rsidR="008718AA" w:rsidRPr="00700E14" w:rsidRDefault="008718AA" w:rsidP="00521564">
      <w:pPr>
        <w:pStyle w:val="Afiliao"/>
        <w:rPr>
          <w:lang w:val="pt-PT"/>
        </w:rPr>
      </w:pPr>
      <w:r w:rsidRPr="00700E14">
        <w:rPr>
          <w:vertAlign w:val="superscript"/>
          <w:lang w:val="pt-PT"/>
        </w:rPr>
        <w:t>2</w:t>
      </w:r>
      <w:r w:rsidR="006D64E1" w:rsidRPr="00700E14">
        <w:rPr>
          <w:lang w:val="pt-PT"/>
        </w:rPr>
        <w:t xml:space="preserve"> </w:t>
      </w:r>
      <w:r w:rsidR="00194EB2" w:rsidRPr="00700E14">
        <w:rPr>
          <w:lang w:val="pt-PT"/>
        </w:rPr>
        <w:t>Afiliação | País [Evite repetir afiliações agrupando os autores com a mesma afiliação usando a numeração. Um autor pode ter mais do que uma afiliação, conforme o exemplo]</w:t>
      </w:r>
    </w:p>
    <w:p w14:paraId="78007326" w14:textId="375B27A1" w:rsidR="00973D12" w:rsidRPr="00700E14" w:rsidRDefault="00194EB2" w:rsidP="00521564">
      <w:pPr>
        <w:pStyle w:val="Afiliao"/>
        <w:rPr>
          <w:lang w:val="pt-PT"/>
        </w:rPr>
      </w:pPr>
      <w:bookmarkStart w:id="0" w:name="_Hlk534639818"/>
      <w:r w:rsidRPr="00700E14">
        <w:rPr>
          <w:lang w:val="pt-PT"/>
        </w:rPr>
        <w:t>Autor correspondente: email@instituicao.com [endereço de e-mail do autor correspondente]</w:t>
      </w:r>
    </w:p>
    <w:bookmarkEnd w:id="0"/>
    <w:p w14:paraId="444E6500" w14:textId="57466548" w:rsidR="00696C10" w:rsidRPr="00700E14" w:rsidRDefault="0063546A" w:rsidP="00230784">
      <w:pPr>
        <w:pStyle w:val="TtuloNaN"/>
        <w:rPr>
          <w:lang w:val="pt-PT"/>
        </w:rPr>
      </w:pPr>
      <w:r w:rsidRPr="00700E14">
        <w:rPr>
          <w:lang w:val="pt-PT"/>
        </w:rPr>
        <w:t>Palavras-chave</w:t>
      </w:r>
    </w:p>
    <w:p w14:paraId="0E8595EF" w14:textId="7B1A18D7" w:rsidR="00696C10" w:rsidRPr="00700E14" w:rsidRDefault="0063546A" w:rsidP="000451EE">
      <w:pPr>
        <w:pStyle w:val="E2H-Texto"/>
      </w:pPr>
      <w:r w:rsidRPr="00700E14">
        <w:t>Construção; Eficiência energética; Modelação [Máximo de 6 palavras chaves com a primeira letra em maiúscula, as palavras devem estar separadas com “;”</w:t>
      </w:r>
      <w:r w:rsidR="00690430" w:rsidRPr="00700E14">
        <w:t>]</w:t>
      </w:r>
    </w:p>
    <w:p w14:paraId="35D598A3" w14:textId="090EAB1C" w:rsidR="00696C10" w:rsidRPr="00700E14" w:rsidRDefault="00700E14" w:rsidP="00230784">
      <w:pPr>
        <w:pStyle w:val="TtuloNaN"/>
        <w:rPr>
          <w:lang w:val="pt-PT"/>
        </w:rPr>
      </w:pPr>
      <w:r w:rsidRPr="00700E14">
        <w:rPr>
          <w:lang w:val="pt-PT"/>
        </w:rPr>
        <w:t>Resumo</w:t>
      </w:r>
    </w:p>
    <w:p w14:paraId="5E4D8280" w14:textId="1424D542" w:rsidR="00163C2F" w:rsidRPr="00303E97" w:rsidRDefault="0063546A" w:rsidP="00303E97">
      <w:pPr>
        <w:pStyle w:val="E2H-Texto"/>
      </w:pPr>
      <w:r w:rsidRPr="00700E14">
        <w:t>[Escreva o resumo aqui, num único parágrafo e com um máximo 300 palavras. Use o estilo “</w:t>
      </w:r>
      <w:r w:rsidRPr="00700E14">
        <w:t xml:space="preserve">E2H - </w:t>
      </w:r>
      <w:r w:rsidRPr="00700E14">
        <w:t>Text</w:t>
      </w:r>
      <w:r w:rsidR="00303E97">
        <w:t>o</w:t>
      </w:r>
      <w:r w:rsidRPr="00700E14">
        <w:t>”. Neste resumo, não use símbolos, equações, tabelas, figuras ou referências</w:t>
      </w:r>
      <w:r w:rsidR="00163C2F" w:rsidRPr="00700E14">
        <w:t>]</w:t>
      </w:r>
    </w:p>
    <w:p w14:paraId="3AFFD06F" w14:textId="6BBE486C" w:rsidR="00521564" w:rsidRPr="00700E14" w:rsidRDefault="00521564" w:rsidP="000451EE">
      <w:pPr>
        <w:pStyle w:val="E2H-Texto"/>
      </w:pPr>
    </w:p>
    <w:sectPr w:rsidR="00521564" w:rsidRPr="00700E14" w:rsidSect="00FB56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1667" w:right="1134" w:bottom="1440" w:left="1134" w:header="992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9A5C3" w14:textId="77777777" w:rsidR="00FB5667" w:rsidRDefault="00FB5667" w:rsidP="00841616">
      <w:r>
        <w:separator/>
      </w:r>
    </w:p>
    <w:p w14:paraId="2AC9210D" w14:textId="77777777" w:rsidR="00FB5667" w:rsidRDefault="00FB5667"/>
  </w:endnote>
  <w:endnote w:type="continuationSeparator" w:id="0">
    <w:p w14:paraId="5606EB80" w14:textId="77777777" w:rsidR="00FB5667" w:rsidRDefault="00FB5667" w:rsidP="00841616">
      <w:r>
        <w:continuationSeparator/>
      </w:r>
    </w:p>
    <w:p w14:paraId="62857760" w14:textId="77777777" w:rsidR="00FB5667" w:rsidRDefault="00FB56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 Black">
    <w:charset w:val="00"/>
    <w:family w:val="swiss"/>
    <w:pitch w:val="variable"/>
    <w:sig w:usb0="E10002FF" w:usb1="5000ECFF" w:usb2="00000021" w:usb3="00000000" w:csb0="0000019F" w:csb1="00000000"/>
  </w:font>
  <w:font w:name="Lato Light">
    <w:charset w:val="00"/>
    <w:family w:val="swiss"/>
    <w:pitch w:val="variable"/>
    <w:sig w:usb0="E10002FF" w:usb1="5000ECFF" w:usb2="00000021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1103694838"/>
      <w:docPartObj>
        <w:docPartGallery w:val="Page Numbers (Bottom of Page)"/>
        <w:docPartUnique/>
      </w:docPartObj>
    </w:sdtPr>
    <w:sdtContent>
      <w:p w14:paraId="7A5056FA" w14:textId="77777777" w:rsidR="008669DC" w:rsidRDefault="008669DC" w:rsidP="00AC1334">
        <w:pPr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C073B9"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7725A2BD" w14:textId="77777777" w:rsidR="008669DC" w:rsidRDefault="008669DC" w:rsidP="008669DC">
    <w:pPr>
      <w:ind w:right="360"/>
    </w:pPr>
  </w:p>
  <w:p w14:paraId="6790EB0D" w14:textId="77777777" w:rsidR="00000000" w:rsidRDefault="0000000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746855030"/>
      <w:docPartObj>
        <w:docPartGallery w:val="Page Numbers (Bottom of Page)"/>
        <w:docPartUnique/>
      </w:docPartObj>
    </w:sdtPr>
    <w:sdtEndPr>
      <w:rPr>
        <w:rStyle w:val="Tipodeletrapredefinidodopargrafo"/>
      </w:rPr>
    </w:sdtEndPr>
    <w:sdtContent>
      <w:p w14:paraId="4B750F35" w14:textId="77777777" w:rsidR="00F266D3" w:rsidRPr="006D64E1" w:rsidRDefault="008669DC" w:rsidP="00BA329B">
        <w:pPr>
          <w:jc w:val="right"/>
        </w:pPr>
        <w:r w:rsidRPr="006D64E1">
          <w:fldChar w:fldCharType="begin"/>
        </w:r>
        <w:r w:rsidRPr="006D64E1">
          <w:instrText xml:space="preserve"> PAGE </w:instrText>
        </w:r>
        <w:r w:rsidRPr="006D64E1">
          <w:fldChar w:fldCharType="separate"/>
        </w:r>
        <w:r w:rsidR="00C431FC">
          <w:rPr>
            <w:noProof/>
          </w:rPr>
          <w:t>2</w:t>
        </w:r>
        <w:r w:rsidRPr="006D64E1">
          <w:fldChar w:fldCharType="end"/>
        </w:r>
      </w:p>
    </w:sdtContent>
  </w:sdt>
  <w:p w14:paraId="0183D33C" w14:textId="77777777" w:rsidR="00000000" w:rsidRDefault="0000000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FEA16" w14:textId="77777777" w:rsidR="004F3D2C" w:rsidRDefault="00000000" w:rsidP="00BF4A19">
    <w:pPr>
      <w:jc w:val="right"/>
    </w:pPr>
    <w:sdt>
      <w:sdtPr>
        <w:rPr>
          <w:rStyle w:val="Nmerodepgina"/>
        </w:rPr>
        <w:id w:val="101233829"/>
        <w:docPartObj>
          <w:docPartGallery w:val="Page Numbers (Bottom of Page)"/>
          <w:docPartUnique/>
        </w:docPartObj>
      </w:sdtPr>
      <w:sdtEndPr>
        <w:rPr>
          <w:rStyle w:val="Tipodeletrapredefinidodopargrafo"/>
        </w:rPr>
      </w:sdtEndPr>
      <w:sdtContent>
        <w:r w:rsidR="00BF4A19" w:rsidRPr="006D64E1">
          <w:fldChar w:fldCharType="begin"/>
        </w:r>
        <w:r w:rsidR="00BF4A19" w:rsidRPr="006D64E1">
          <w:instrText xml:space="preserve"> PAGE </w:instrText>
        </w:r>
        <w:r w:rsidR="00BF4A19" w:rsidRPr="006D64E1">
          <w:fldChar w:fldCharType="separate"/>
        </w:r>
        <w:r w:rsidR="00BF4A19">
          <w:t>2</w:t>
        </w:r>
        <w:r w:rsidR="00BF4A19" w:rsidRPr="006D64E1">
          <w:fldChar w:fldCharType="end"/>
        </w:r>
      </w:sdtContent>
    </w:sdt>
  </w:p>
  <w:p w14:paraId="76791DE1" w14:textId="77777777" w:rsidR="00000000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6553A" w14:textId="77777777" w:rsidR="00FB5667" w:rsidRDefault="00FB5667" w:rsidP="00841616">
      <w:r>
        <w:separator/>
      </w:r>
    </w:p>
    <w:p w14:paraId="2F50762D" w14:textId="77777777" w:rsidR="00FB5667" w:rsidRDefault="00FB5667"/>
  </w:footnote>
  <w:footnote w:type="continuationSeparator" w:id="0">
    <w:p w14:paraId="6F29F6D5" w14:textId="77777777" w:rsidR="00FB5667" w:rsidRDefault="00FB5667" w:rsidP="00841616">
      <w:r>
        <w:continuationSeparator/>
      </w:r>
    </w:p>
    <w:p w14:paraId="37EF4AEE" w14:textId="77777777" w:rsidR="00FB5667" w:rsidRDefault="00FB56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2AF59" w14:textId="77777777" w:rsidR="00194EB2" w:rsidRDefault="00194EB2">
    <w:pPr>
      <w:pStyle w:val="Cabealho"/>
    </w:pPr>
  </w:p>
  <w:p w14:paraId="12449A1F" w14:textId="77777777" w:rsidR="00000000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53CA7" w14:textId="0542E08A" w:rsidR="00C073B9" w:rsidRPr="00C073B9" w:rsidRDefault="00C073B9" w:rsidP="00BF4A19">
    <w:pPr>
      <w:pStyle w:val="Autor"/>
      <w:jc w:val="center"/>
      <w:rPr>
        <w:lang w:val="en-GB"/>
      </w:rPr>
    </w:pPr>
  </w:p>
  <w:p w14:paraId="5E514A0B" w14:textId="77777777" w:rsidR="00000000" w:rsidRDefault="0000000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4A2F1" w14:textId="4E61FA3C" w:rsidR="00194EB2" w:rsidRPr="00303E97" w:rsidRDefault="00194EB2" w:rsidP="00303E97">
    <w:pPr>
      <w:pStyle w:val="Cabealho"/>
    </w:pPr>
    <w:r w:rsidRPr="00303E97">
      <w:drawing>
        <wp:anchor distT="0" distB="0" distL="114300" distR="114300" simplePos="0" relativeHeight="251662336" behindDoc="0" locked="0" layoutInCell="1" allowOverlap="1" wp14:anchorId="75DC85BC" wp14:editId="7301E01C">
          <wp:simplePos x="0" y="0"/>
          <wp:positionH relativeFrom="column">
            <wp:posOffset>4980940</wp:posOffset>
          </wp:positionH>
          <wp:positionV relativeFrom="paragraph">
            <wp:posOffset>27751</wp:posOffset>
          </wp:positionV>
          <wp:extent cx="1128395" cy="320675"/>
          <wp:effectExtent l="0" t="0" r="1905" b="0"/>
          <wp:wrapNone/>
          <wp:docPr id="78" name="Imagem 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8395" cy="32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03E97">
      <w:t>SIMPÓSIO E</w:t>
    </w:r>
    <w:r w:rsidRPr="00570675">
      <w:rPr>
        <w:vertAlign w:val="subscript"/>
      </w:rPr>
      <w:t>2</w:t>
    </w:r>
    <w:r w:rsidRPr="00303E97">
      <w:t>H</w:t>
    </w:r>
  </w:p>
  <w:p w14:paraId="4E7BD822" w14:textId="653E05B0" w:rsidR="00194EB2" w:rsidRPr="00303E97" w:rsidRDefault="00194EB2" w:rsidP="00303E97">
    <w:pPr>
      <w:pStyle w:val="Cabealho"/>
      <w:rPr>
        <w:b/>
        <w:bCs/>
      </w:rPr>
    </w:pPr>
    <w:r w:rsidRPr="00303E97">
      <w:rPr>
        <w:b/>
        <w:bCs/>
      </w:rPr>
      <w:t>EFICIÊNCIA ENERGÉTICA E HÍDRICA DO EDIFICADO E DAS COMUNIDADES</w:t>
    </w:r>
  </w:p>
  <w:p w14:paraId="6304BFD9" w14:textId="645107D3" w:rsidR="008A4AA2" w:rsidRPr="00303E97" w:rsidRDefault="00194EB2" w:rsidP="00303E97">
    <w:pPr>
      <w:pStyle w:val="Cabealho"/>
    </w:pPr>
    <w:r w:rsidRPr="00303E97">
      <w:t>2</w:t>
    </w:r>
    <w:r w:rsidRPr="00303E97">
      <w:t>0</w:t>
    </w:r>
    <w:r w:rsidRPr="00303E97">
      <w:t xml:space="preserve"> e 2</w:t>
    </w:r>
    <w:r w:rsidRPr="00303E97">
      <w:t>1</w:t>
    </w:r>
    <w:r w:rsidRPr="00303E97">
      <w:t xml:space="preserve"> de junho de 2024 - Coimbra</w:t>
    </w:r>
  </w:p>
  <w:p w14:paraId="71AC7108" w14:textId="77777777" w:rsidR="00000000" w:rsidRDefault="00000000">
    <w:bookmarkStart w:id="1" w:name="_Hlk125622954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36C52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5A6953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72A782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048E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5CF9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042A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C4C84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5649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79A63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63694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9A68C1"/>
    <w:multiLevelType w:val="multilevel"/>
    <w:tmpl w:val="4A6EF4E8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0A78613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AF346F6"/>
    <w:multiLevelType w:val="multilevel"/>
    <w:tmpl w:val="4DB0C32C"/>
    <w:lvl w:ilvl="0">
      <w:start w:val="1"/>
      <w:numFmt w:val="decimal"/>
      <w:isLgl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10FF4777"/>
    <w:multiLevelType w:val="multilevel"/>
    <w:tmpl w:val="779652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6462B6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16569B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7164160"/>
    <w:multiLevelType w:val="multilevel"/>
    <w:tmpl w:val="B868DCF8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2CB54BDD"/>
    <w:multiLevelType w:val="multilevel"/>
    <w:tmpl w:val="F86A822A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33F277F6"/>
    <w:multiLevelType w:val="multilevel"/>
    <w:tmpl w:val="BF68AA3C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</w:lvl>
  </w:abstractNum>
  <w:abstractNum w:abstractNumId="19" w15:restartNumberingAfterBreak="0">
    <w:nsid w:val="37671CA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37B274B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CFC61E4"/>
    <w:multiLevelType w:val="multilevel"/>
    <w:tmpl w:val="37B0CE6A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15F2B9A"/>
    <w:multiLevelType w:val="multilevel"/>
    <w:tmpl w:val="0032B5B2"/>
    <w:lvl w:ilvl="0">
      <w:start w:val="1"/>
      <w:numFmt w:val="decimal"/>
      <w:lvlText w:val="%1|"/>
      <w:lvlJc w:val="left"/>
      <w:pPr>
        <w:tabs>
          <w:tab w:val="num" w:pos="0"/>
        </w:tabs>
        <w:ind w:left="0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4" w:hanging="1440"/>
      </w:pPr>
      <w:rPr>
        <w:rFonts w:hint="default"/>
      </w:rPr>
    </w:lvl>
  </w:abstractNum>
  <w:abstractNum w:abstractNumId="23" w15:restartNumberingAfterBreak="0">
    <w:nsid w:val="44C15A13"/>
    <w:multiLevelType w:val="multilevel"/>
    <w:tmpl w:val="1EB80172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506A4A5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7272BBD"/>
    <w:multiLevelType w:val="multilevel"/>
    <w:tmpl w:val="F2DCA392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587379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9764B12"/>
    <w:multiLevelType w:val="multilevel"/>
    <w:tmpl w:val="513CEB20"/>
    <w:lvl w:ilvl="0">
      <w:start w:val="1"/>
      <w:numFmt w:val="decimal"/>
      <w:lvlText w:val="%1"/>
      <w:lvlJc w:val="righ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5B7C6D4A"/>
    <w:multiLevelType w:val="multilevel"/>
    <w:tmpl w:val="148C9826"/>
    <w:lvl w:ilvl="0">
      <w:start w:val="1"/>
      <w:numFmt w:val="decimal"/>
      <w:pStyle w:val="E2H-Ttulo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E2H-Sub-ttulo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</w:lvl>
  </w:abstractNum>
  <w:abstractNum w:abstractNumId="29" w15:restartNumberingAfterBreak="0">
    <w:nsid w:val="5CB437BC"/>
    <w:multiLevelType w:val="multilevel"/>
    <w:tmpl w:val="5DA01C5A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7376BBB"/>
    <w:multiLevelType w:val="multilevel"/>
    <w:tmpl w:val="7C428C32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</w:lvl>
  </w:abstractNum>
  <w:abstractNum w:abstractNumId="31" w15:restartNumberingAfterBreak="0">
    <w:nsid w:val="67835405"/>
    <w:multiLevelType w:val="multilevel"/>
    <w:tmpl w:val="5DB2E996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2" w15:restartNumberingAfterBreak="0">
    <w:nsid w:val="715D517E"/>
    <w:multiLevelType w:val="multilevel"/>
    <w:tmpl w:val="789ECCDE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3" w15:restartNumberingAfterBreak="0">
    <w:nsid w:val="71A76278"/>
    <w:multiLevelType w:val="multilevel"/>
    <w:tmpl w:val="0409001F"/>
    <w:numStyleLink w:val="111111"/>
  </w:abstractNum>
  <w:abstractNum w:abstractNumId="34" w15:restartNumberingAfterBreak="0">
    <w:nsid w:val="754821D2"/>
    <w:multiLevelType w:val="multilevel"/>
    <w:tmpl w:val="EF22A4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77233BD7"/>
    <w:multiLevelType w:val="hybridMultilevel"/>
    <w:tmpl w:val="8460F356"/>
    <w:lvl w:ilvl="0" w:tplc="4C142346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A367D4"/>
    <w:multiLevelType w:val="multilevel"/>
    <w:tmpl w:val="12BCFF70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7" w15:restartNumberingAfterBreak="0">
    <w:nsid w:val="7B7A4E36"/>
    <w:multiLevelType w:val="multilevel"/>
    <w:tmpl w:val="5906B8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8" w15:restartNumberingAfterBreak="0">
    <w:nsid w:val="7C300606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00129768">
    <w:abstractNumId w:val="15"/>
  </w:num>
  <w:num w:numId="2" w16cid:durableId="34164840">
    <w:abstractNumId w:val="35"/>
  </w:num>
  <w:num w:numId="3" w16cid:durableId="1539467773">
    <w:abstractNumId w:val="35"/>
    <w:lvlOverride w:ilvl="0">
      <w:startOverride w:val="1"/>
    </w:lvlOverride>
  </w:num>
  <w:num w:numId="4" w16cid:durableId="312367871">
    <w:abstractNumId w:val="12"/>
  </w:num>
  <w:num w:numId="5" w16cid:durableId="16766924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97438881">
    <w:abstractNumId w:val="17"/>
  </w:num>
  <w:num w:numId="7" w16cid:durableId="1172837251">
    <w:abstractNumId w:val="27"/>
  </w:num>
  <w:num w:numId="8" w16cid:durableId="1842551264">
    <w:abstractNumId w:val="25"/>
  </w:num>
  <w:num w:numId="9" w16cid:durableId="2058430422">
    <w:abstractNumId w:val="13"/>
  </w:num>
  <w:num w:numId="10" w16cid:durableId="824976347">
    <w:abstractNumId w:val="0"/>
  </w:num>
  <w:num w:numId="11" w16cid:durableId="491456846">
    <w:abstractNumId w:val="1"/>
  </w:num>
  <w:num w:numId="12" w16cid:durableId="1162937021">
    <w:abstractNumId w:val="2"/>
  </w:num>
  <w:num w:numId="13" w16cid:durableId="1670408118">
    <w:abstractNumId w:val="3"/>
  </w:num>
  <w:num w:numId="14" w16cid:durableId="372847354">
    <w:abstractNumId w:val="8"/>
  </w:num>
  <w:num w:numId="15" w16cid:durableId="1189759567">
    <w:abstractNumId w:val="4"/>
  </w:num>
  <w:num w:numId="16" w16cid:durableId="1609895553">
    <w:abstractNumId w:val="5"/>
  </w:num>
  <w:num w:numId="17" w16cid:durableId="1239024128">
    <w:abstractNumId w:val="6"/>
  </w:num>
  <w:num w:numId="18" w16cid:durableId="1103309095">
    <w:abstractNumId w:val="7"/>
  </w:num>
  <w:num w:numId="19" w16cid:durableId="833036082">
    <w:abstractNumId w:val="9"/>
  </w:num>
  <w:num w:numId="20" w16cid:durableId="160975704">
    <w:abstractNumId w:val="20"/>
  </w:num>
  <w:num w:numId="21" w16cid:durableId="580942370">
    <w:abstractNumId w:val="24"/>
  </w:num>
  <w:num w:numId="22" w16cid:durableId="1077632827">
    <w:abstractNumId w:val="19"/>
  </w:num>
  <w:num w:numId="23" w16cid:durableId="1957178139">
    <w:abstractNumId w:val="23"/>
  </w:num>
  <w:num w:numId="24" w16cid:durableId="923535280">
    <w:abstractNumId w:val="26"/>
  </w:num>
  <w:num w:numId="25" w16cid:durableId="1540970126">
    <w:abstractNumId w:val="22"/>
  </w:num>
  <w:num w:numId="26" w16cid:durableId="889075895">
    <w:abstractNumId w:val="10"/>
  </w:num>
  <w:num w:numId="27" w16cid:durableId="2030059461">
    <w:abstractNumId w:val="36"/>
  </w:num>
  <w:num w:numId="28" w16cid:durableId="204488495">
    <w:abstractNumId w:val="37"/>
  </w:num>
  <w:num w:numId="29" w16cid:durableId="1842117911">
    <w:abstractNumId w:val="11"/>
  </w:num>
  <w:num w:numId="30" w16cid:durableId="1414542948">
    <w:abstractNumId w:val="32"/>
  </w:num>
  <w:num w:numId="31" w16cid:durableId="315837975">
    <w:abstractNumId w:val="29"/>
  </w:num>
  <w:num w:numId="32" w16cid:durableId="544146805">
    <w:abstractNumId w:val="31"/>
  </w:num>
  <w:num w:numId="33" w16cid:durableId="236135607">
    <w:abstractNumId w:val="21"/>
  </w:num>
  <w:num w:numId="34" w16cid:durableId="459155862">
    <w:abstractNumId w:val="38"/>
  </w:num>
  <w:num w:numId="35" w16cid:durableId="157309220">
    <w:abstractNumId w:val="16"/>
  </w:num>
  <w:num w:numId="36" w16cid:durableId="2052724082">
    <w:abstractNumId w:val="34"/>
  </w:num>
  <w:num w:numId="37" w16cid:durableId="2074890899">
    <w:abstractNumId w:val="28"/>
  </w:num>
  <w:num w:numId="38" w16cid:durableId="1424184314">
    <w:abstractNumId w:val="33"/>
  </w:num>
  <w:num w:numId="39" w16cid:durableId="1784302762">
    <w:abstractNumId w:val="14"/>
  </w:num>
  <w:num w:numId="40" w16cid:durableId="514418002">
    <w:abstractNumId w:val="18"/>
  </w:num>
  <w:num w:numId="41" w16cid:durableId="56873118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formatting="1" w:enforcement="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062"/>
    <w:rsid w:val="00023E62"/>
    <w:rsid w:val="000451EE"/>
    <w:rsid w:val="00045C2A"/>
    <w:rsid w:val="000517ED"/>
    <w:rsid w:val="00052491"/>
    <w:rsid w:val="00054EEB"/>
    <w:rsid w:val="0005624D"/>
    <w:rsid w:val="00057129"/>
    <w:rsid w:val="00057A11"/>
    <w:rsid w:val="00066B4B"/>
    <w:rsid w:val="00067584"/>
    <w:rsid w:val="0007557C"/>
    <w:rsid w:val="00083328"/>
    <w:rsid w:val="00087453"/>
    <w:rsid w:val="00092922"/>
    <w:rsid w:val="000962FF"/>
    <w:rsid w:val="000B2AA7"/>
    <w:rsid w:val="000B3515"/>
    <w:rsid w:val="000B55E9"/>
    <w:rsid w:val="000C2D23"/>
    <w:rsid w:val="000E4998"/>
    <w:rsid w:val="000F3078"/>
    <w:rsid w:val="000F3604"/>
    <w:rsid w:val="001012FA"/>
    <w:rsid w:val="00101FA9"/>
    <w:rsid w:val="0010317B"/>
    <w:rsid w:val="00106713"/>
    <w:rsid w:val="00117101"/>
    <w:rsid w:val="001179AB"/>
    <w:rsid w:val="00127500"/>
    <w:rsid w:val="00137D20"/>
    <w:rsid w:val="00146EE7"/>
    <w:rsid w:val="00151034"/>
    <w:rsid w:val="00163C2F"/>
    <w:rsid w:val="00171329"/>
    <w:rsid w:val="001859F4"/>
    <w:rsid w:val="00187533"/>
    <w:rsid w:val="00194EB2"/>
    <w:rsid w:val="001958AA"/>
    <w:rsid w:val="001A0EE0"/>
    <w:rsid w:val="001A4366"/>
    <w:rsid w:val="001A7463"/>
    <w:rsid w:val="001A7CFA"/>
    <w:rsid w:val="001D0869"/>
    <w:rsid w:val="001E13AB"/>
    <w:rsid w:val="001E55B3"/>
    <w:rsid w:val="00206721"/>
    <w:rsid w:val="002067F5"/>
    <w:rsid w:val="00206B36"/>
    <w:rsid w:val="002103BC"/>
    <w:rsid w:val="00215154"/>
    <w:rsid w:val="00216631"/>
    <w:rsid w:val="00230784"/>
    <w:rsid w:val="00235DF8"/>
    <w:rsid w:val="002416B3"/>
    <w:rsid w:val="0027217E"/>
    <w:rsid w:val="00282D6A"/>
    <w:rsid w:val="00283ACF"/>
    <w:rsid w:val="0029070D"/>
    <w:rsid w:val="0029518F"/>
    <w:rsid w:val="002A3A30"/>
    <w:rsid w:val="002B0774"/>
    <w:rsid w:val="00301BBE"/>
    <w:rsid w:val="0030370C"/>
    <w:rsid w:val="00303E97"/>
    <w:rsid w:val="00310A6D"/>
    <w:rsid w:val="00313DB8"/>
    <w:rsid w:val="00325554"/>
    <w:rsid w:val="003255A7"/>
    <w:rsid w:val="003268D1"/>
    <w:rsid w:val="003365C6"/>
    <w:rsid w:val="00344BF5"/>
    <w:rsid w:val="003525A7"/>
    <w:rsid w:val="003656B8"/>
    <w:rsid w:val="00365CCC"/>
    <w:rsid w:val="003670B1"/>
    <w:rsid w:val="003805A6"/>
    <w:rsid w:val="00391341"/>
    <w:rsid w:val="00393F53"/>
    <w:rsid w:val="003941F2"/>
    <w:rsid w:val="00395E4B"/>
    <w:rsid w:val="00395FA2"/>
    <w:rsid w:val="003A3B03"/>
    <w:rsid w:val="003A56BE"/>
    <w:rsid w:val="003B71FA"/>
    <w:rsid w:val="003C04BF"/>
    <w:rsid w:val="003C1333"/>
    <w:rsid w:val="003C6568"/>
    <w:rsid w:val="003C6F9F"/>
    <w:rsid w:val="003D1F26"/>
    <w:rsid w:val="003D64A6"/>
    <w:rsid w:val="003E1D94"/>
    <w:rsid w:val="003E48B3"/>
    <w:rsid w:val="003E5E8F"/>
    <w:rsid w:val="003E6A20"/>
    <w:rsid w:val="003F2183"/>
    <w:rsid w:val="003F3EB8"/>
    <w:rsid w:val="003F4673"/>
    <w:rsid w:val="00422F06"/>
    <w:rsid w:val="004264C4"/>
    <w:rsid w:val="00426FC9"/>
    <w:rsid w:val="00441593"/>
    <w:rsid w:val="00446A45"/>
    <w:rsid w:val="004579E7"/>
    <w:rsid w:val="00491217"/>
    <w:rsid w:val="00493032"/>
    <w:rsid w:val="00493E9C"/>
    <w:rsid w:val="004944F6"/>
    <w:rsid w:val="004963AE"/>
    <w:rsid w:val="004A517E"/>
    <w:rsid w:val="004B635E"/>
    <w:rsid w:val="004B76AF"/>
    <w:rsid w:val="004C7F82"/>
    <w:rsid w:val="004E7895"/>
    <w:rsid w:val="004F3D2C"/>
    <w:rsid w:val="004F5A63"/>
    <w:rsid w:val="004F7C73"/>
    <w:rsid w:val="005031CF"/>
    <w:rsid w:val="005152EE"/>
    <w:rsid w:val="00521564"/>
    <w:rsid w:val="00543C7B"/>
    <w:rsid w:val="005550D8"/>
    <w:rsid w:val="00570675"/>
    <w:rsid w:val="00570923"/>
    <w:rsid w:val="00582D0B"/>
    <w:rsid w:val="0058451B"/>
    <w:rsid w:val="00597CD9"/>
    <w:rsid w:val="005A58F1"/>
    <w:rsid w:val="005C7003"/>
    <w:rsid w:val="005D09CA"/>
    <w:rsid w:val="005D0E8E"/>
    <w:rsid w:val="005D12B7"/>
    <w:rsid w:val="005D3040"/>
    <w:rsid w:val="005D4611"/>
    <w:rsid w:val="005D5D6D"/>
    <w:rsid w:val="005E0D15"/>
    <w:rsid w:val="005E4D66"/>
    <w:rsid w:val="005F4E01"/>
    <w:rsid w:val="005F5E0E"/>
    <w:rsid w:val="0060082D"/>
    <w:rsid w:val="00606BA1"/>
    <w:rsid w:val="00607C58"/>
    <w:rsid w:val="0061587C"/>
    <w:rsid w:val="0062259A"/>
    <w:rsid w:val="00623024"/>
    <w:rsid w:val="0063546A"/>
    <w:rsid w:val="00653BD6"/>
    <w:rsid w:val="00655E7E"/>
    <w:rsid w:val="00656B6C"/>
    <w:rsid w:val="00665D92"/>
    <w:rsid w:val="006703F0"/>
    <w:rsid w:val="00683333"/>
    <w:rsid w:val="00690430"/>
    <w:rsid w:val="00690DC6"/>
    <w:rsid w:val="00695072"/>
    <w:rsid w:val="00696C10"/>
    <w:rsid w:val="006B5820"/>
    <w:rsid w:val="006C3789"/>
    <w:rsid w:val="006C4461"/>
    <w:rsid w:val="006D64E1"/>
    <w:rsid w:val="006D6EAD"/>
    <w:rsid w:val="006E3397"/>
    <w:rsid w:val="006E57B6"/>
    <w:rsid w:val="006F56C3"/>
    <w:rsid w:val="007001F7"/>
    <w:rsid w:val="00700E14"/>
    <w:rsid w:val="00707C0A"/>
    <w:rsid w:val="0071047B"/>
    <w:rsid w:val="007175E8"/>
    <w:rsid w:val="007264C6"/>
    <w:rsid w:val="0075258F"/>
    <w:rsid w:val="0075349B"/>
    <w:rsid w:val="00755DB0"/>
    <w:rsid w:val="00767858"/>
    <w:rsid w:val="00781105"/>
    <w:rsid w:val="007825C6"/>
    <w:rsid w:val="00784D2D"/>
    <w:rsid w:val="0079129F"/>
    <w:rsid w:val="007A2835"/>
    <w:rsid w:val="007C020F"/>
    <w:rsid w:val="007C392A"/>
    <w:rsid w:val="007D3FCD"/>
    <w:rsid w:val="007F0E74"/>
    <w:rsid w:val="0081390B"/>
    <w:rsid w:val="0081697A"/>
    <w:rsid w:val="00833018"/>
    <w:rsid w:val="00841616"/>
    <w:rsid w:val="008523C9"/>
    <w:rsid w:val="00852CB0"/>
    <w:rsid w:val="008669DC"/>
    <w:rsid w:val="008718AA"/>
    <w:rsid w:val="008739D5"/>
    <w:rsid w:val="0088501D"/>
    <w:rsid w:val="00887427"/>
    <w:rsid w:val="008946A8"/>
    <w:rsid w:val="008A0E36"/>
    <w:rsid w:val="008A4AA2"/>
    <w:rsid w:val="008B7D8C"/>
    <w:rsid w:val="008B7FCF"/>
    <w:rsid w:val="008D544B"/>
    <w:rsid w:val="008E4B10"/>
    <w:rsid w:val="008E5107"/>
    <w:rsid w:val="008E6D4A"/>
    <w:rsid w:val="00902905"/>
    <w:rsid w:val="00904B4A"/>
    <w:rsid w:val="00907BCB"/>
    <w:rsid w:val="00923C5C"/>
    <w:rsid w:val="00932062"/>
    <w:rsid w:val="00932702"/>
    <w:rsid w:val="00945CF1"/>
    <w:rsid w:val="00965387"/>
    <w:rsid w:val="00973D12"/>
    <w:rsid w:val="009A2E4D"/>
    <w:rsid w:val="009C4A99"/>
    <w:rsid w:val="009D2263"/>
    <w:rsid w:val="009D2A31"/>
    <w:rsid w:val="009F3571"/>
    <w:rsid w:val="00A0107C"/>
    <w:rsid w:val="00A157B5"/>
    <w:rsid w:val="00A60752"/>
    <w:rsid w:val="00A64D36"/>
    <w:rsid w:val="00AA27FE"/>
    <w:rsid w:val="00AA5DE2"/>
    <w:rsid w:val="00AC1069"/>
    <w:rsid w:val="00AD1790"/>
    <w:rsid w:val="00AE548C"/>
    <w:rsid w:val="00AE7A43"/>
    <w:rsid w:val="00B135D0"/>
    <w:rsid w:val="00B16039"/>
    <w:rsid w:val="00B23173"/>
    <w:rsid w:val="00B3002B"/>
    <w:rsid w:val="00B33228"/>
    <w:rsid w:val="00B4113C"/>
    <w:rsid w:val="00B42F4F"/>
    <w:rsid w:val="00B475DE"/>
    <w:rsid w:val="00B71E5A"/>
    <w:rsid w:val="00B7391C"/>
    <w:rsid w:val="00B773A2"/>
    <w:rsid w:val="00B90449"/>
    <w:rsid w:val="00B96F62"/>
    <w:rsid w:val="00BA329B"/>
    <w:rsid w:val="00BA3E21"/>
    <w:rsid w:val="00BC014A"/>
    <w:rsid w:val="00BC2757"/>
    <w:rsid w:val="00BE2BD7"/>
    <w:rsid w:val="00BE3A8E"/>
    <w:rsid w:val="00BE4D04"/>
    <w:rsid w:val="00BF4A19"/>
    <w:rsid w:val="00C02FCC"/>
    <w:rsid w:val="00C06FE6"/>
    <w:rsid w:val="00C073B9"/>
    <w:rsid w:val="00C07F21"/>
    <w:rsid w:val="00C310B3"/>
    <w:rsid w:val="00C32A10"/>
    <w:rsid w:val="00C33465"/>
    <w:rsid w:val="00C3716F"/>
    <w:rsid w:val="00C40289"/>
    <w:rsid w:val="00C42D44"/>
    <w:rsid w:val="00C431FC"/>
    <w:rsid w:val="00C64E9F"/>
    <w:rsid w:val="00C67F0A"/>
    <w:rsid w:val="00C93401"/>
    <w:rsid w:val="00C9532B"/>
    <w:rsid w:val="00CC1830"/>
    <w:rsid w:val="00CC3774"/>
    <w:rsid w:val="00CC591E"/>
    <w:rsid w:val="00CC706D"/>
    <w:rsid w:val="00CF741C"/>
    <w:rsid w:val="00D1280F"/>
    <w:rsid w:val="00D402FF"/>
    <w:rsid w:val="00D42034"/>
    <w:rsid w:val="00D62F6C"/>
    <w:rsid w:val="00D71BFB"/>
    <w:rsid w:val="00D72B00"/>
    <w:rsid w:val="00D87A7B"/>
    <w:rsid w:val="00D90B55"/>
    <w:rsid w:val="00D92EAE"/>
    <w:rsid w:val="00DA768C"/>
    <w:rsid w:val="00DB0FC3"/>
    <w:rsid w:val="00DB2ADD"/>
    <w:rsid w:val="00DC2B95"/>
    <w:rsid w:val="00DC5ADB"/>
    <w:rsid w:val="00DD5273"/>
    <w:rsid w:val="00DD6550"/>
    <w:rsid w:val="00DE1FB0"/>
    <w:rsid w:val="00DE39C7"/>
    <w:rsid w:val="00E025E7"/>
    <w:rsid w:val="00E22B8A"/>
    <w:rsid w:val="00E23045"/>
    <w:rsid w:val="00E24BB6"/>
    <w:rsid w:val="00E257F3"/>
    <w:rsid w:val="00E330B8"/>
    <w:rsid w:val="00E35CF8"/>
    <w:rsid w:val="00E419BA"/>
    <w:rsid w:val="00E504B0"/>
    <w:rsid w:val="00E5489B"/>
    <w:rsid w:val="00E66560"/>
    <w:rsid w:val="00E77CF1"/>
    <w:rsid w:val="00E933E4"/>
    <w:rsid w:val="00EA1EC9"/>
    <w:rsid w:val="00EB08B3"/>
    <w:rsid w:val="00F114FB"/>
    <w:rsid w:val="00F16E8D"/>
    <w:rsid w:val="00F266D3"/>
    <w:rsid w:val="00F311D2"/>
    <w:rsid w:val="00F44779"/>
    <w:rsid w:val="00F56F36"/>
    <w:rsid w:val="00F57B7D"/>
    <w:rsid w:val="00F60400"/>
    <w:rsid w:val="00F610D7"/>
    <w:rsid w:val="00F63642"/>
    <w:rsid w:val="00F649D5"/>
    <w:rsid w:val="00F74469"/>
    <w:rsid w:val="00F7600A"/>
    <w:rsid w:val="00F9286E"/>
    <w:rsid w:val="00FA3FA9"/>
    <w:rsid w:val="00FA55C6"/>
    <w:rsid w:val="00FA6C69"/>
    <w:rsid w:val="00FB5667"/>
    <w:rsid w:val="00FB704C"/>
    <w:rsid w:val="00FC65C1"/>
    <w:rsid w:val="00FC7799"/>
    <w:rsid w:val="00FD18CF"/>
    <w:rsid w:val="00FF4147"/>
    <w:rsid w:val="00FF718C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67DD07B"/>
  <w15:chartTrackingRefBased/>
  <w15:docId w15:val="{4AD735F1-0BEB-45CB-9C19-4C57CA955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525A7"/>
    <w:rPr>
      <w:rFonts w:eastAsiaTheme="minorEastAsia"/>
      <w:lang w:val="pt-PT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CC18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CC183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CC183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CC183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CC183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CC183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CC183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CC183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utor">
    <w:name w:val="Autor"/>
    <w:basedOn w:val="Normal"/>
    <w:autoRedefine/>
    <w:qFormat/>
    <w:rsid w:val="00BF4A19"/>
    <w:pPr>
      <w:spacing w:line="276" w:lineRule="auto"/>
      <w:contextualSpacing/>
    </w:pPr>
    <w:rPr>
      <w:rFonts w:cs="Lato Black"/>
      <w:b/>
      <w:color w:val="000000" w:themeColor="text1"/>
      <w:sz w:val="20"/>
      <w:szCs w:val="28"/>
    </w:rPr>
  </w:style>
  <w:style w:type="paragraph" w:customStyle="1" w:styleId="Afiliao">
    <w:name w:val="Afiliação"/>
    <w:rsid w:val="00DB2ADD"/>
    <w:pPr>
      <w:snapToGrid w:val="0"/>
      <w:spacing w:before="240"/>
      <w:contextualSpacing/>
    </w:pPr>
    <w:rPr>
      <w:rFonts w:cs="Lato Black"/>
      <w:color w:val="000000" w:themeColor="text1"/>
      <w:spacing w:val="2"/>
      <w:sz w:val="20"/>
      <w:szCs w:val="28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194EB2"/>
    <w:pPr>
      <w:tabs>
        <w:tab w:val="center" w:pos="4252"/>
        <w:tab w:val="right" w:pos="8504"/>
      </w:tabs>
    </w:pPr>
    <w:rPr>
      <w:sz w:val="22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194EB2"/>
    <w:rPr>
      <w:rFonts w:eastAsiaTheme="minorEastAsia"/>
      <w:sz w:val="22"/>
      <w:lang w:val="pt-PT"/>
    </w:rPr>
  </w:style>
  <w:style w:type="paragraph" w:styleId="Rodap">
    <w:name w:val="footer"/>
    <w:basedOn w:val="Normal"/>
    <w:link w:val="RodapCarter"/>
    <w:unhideWhenUsed/>
    <w:rsid w:val="00101FA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rsid w:val="00101FA9"/>
    <w:rPr>
      <w:lang w:val="pt-PT"/>
    </w:rPr>
  </w:style>
  <w:style w:type="paragraph" w:customStyle="1" w:styleId="TtuloNaN">
    <w:name w:val="Título NaN"/>
    <w:basedOn w:val="Normal"/>
    <w:link w:val="TtuloNaNCarter"/>
    <w:autoRedefine/>
    <w:qFormat/>
    <w:rsid w:val="00230784"/>
    <w:pPr>
      <w:keepNext/>
      <w:suppressAutoHyphens/>
      <w:autoSpaceDE w:val="0"/>
      <w:autoSpaceDN w:val="0"/>
      <w:adjustRightInd w:val="0"/>
      <w:spacing w:before="360" w:line="276" w:lineRule="auto"/>
      <w:textAlignment w:val="center"/>
    </w:pPr>
    <w:rPr>
      <w:rFonts w:cs="Lato Light"/>
      <w:b/>
      <w:color w:val="000000" w:themeColor="text1"/>
      <w:spacing w:val="4"/>
      <w:szCs w:val="48"/>
      <w:lang w:val="en-GB"/>
    </w:rPr>
  </w:style>
  <w:style w:type="paragraph" w:customStyle="1" w:styleId="E2H-Texto">
    <w:name w:val="E2H - Texto"/>
    <w:basedOn w:val="Normal"/>
    <w:link w:val="E2H-TextoCarter"/>
    <w:autoRedefine/>
    <w:qFormat/>
    <w:rsid w:val="00303E97"/>
    <w:pPr>
      <w:suppressAutoHyphens/>
      <w:autoSpaceDE w:val="0"/>
      <w:autoSpaceDN w:val="0"/>
      <w:adjustRightInd w:val="0"/>
      <w:spacing w:after="240"/>
      <w:jc w:val="both"/>
      <w:textAlignment w:val="center"/>
    </w:pPr>
    <w:rPr>
      <w:rFonts w:cs="Lato"/>
      <w:color w:val="000000"/>
      <w:spacing w:val="2"/>
      <w:sz w:val="18"/>
      <w:szCs w:val="28"/>
    </w:rPr>
  </w:style>
  <w:style w:type="paragraph" w:customStyle="1" w:styleId="TtulodoArtigo">
    <w:name w:val="Título do Artigo"/>
    <w:basedOn w:val="Normal"/>
    <w:autoRedefine/>
    <w:qFormat/>
    <w:rsid w:val="00521564"/>
    <w:pPr>
      <w:suppressAutoHyphens/>
      <w:autoSpaceDE w:val="0"/>
      <w:autoSpaceDN w:val="0"/>
      <w:adjustRightInd w:val="0"/>
      <w:spacing w:before="480" w:after="480"/>
      <w:ind w:left="720" w:hanging="720"/>
      <w:contextualSpacing/>
      <w:textAlignment w:val="center"/>
    </w:pPr>
    <w:rPr>
      <w:rFonts w:cs="Lato"/>
      <w:b/>
      <w:caps/>
      <w:spacing w:val="4"/>
      <w:sz w:val="28"/>
      <w:szCs w:val="52"/>
      <w:lang w:val="en-GB"/>
    </w:rPr>
  </w:style>
  <w:style w:type="paragraph" w:styleId="Mapadodocumento">
    <w:name w:val="Document Map"/>
    <w:basedOn w:val="Normal"/>
    <w:link w:val="MapadodocumentoCarter"/>
    <w:semiHidden/>
    <w:rsid w:val="00543C7B"/>
    <w:pPr>
      <w:widowControl w:val="0"/>
      <w:shd w:val="clear" w:color="auto" w:fill="000080"/>
    </w:pPr>
    <w:rPr>
      <w:rFonts w:ascii="Tahoma" w:eastAsia="Times New Roman" w:hAnsi="Tahoma" w:cs="Times New Roman"/>
      <w:szCs w:val="20"/>
      <w:lang w:val="es-ES_tradnl" w:eastAsia="es-ES"/>
    </w:rPr>
  </w:style>
  <w:style w:type="character" w:customStyle="1" w:styleId="MapadodocumentoCarter">
    <w:name w:val="Mapa do documento Caráter"/>
    <w:basedOn w:val="Tipodeletrapredefinidodopargrafo"/>
    <w:link w:val="Mapadodocumento"/>
    <w:semiHidden/>
    <w:rsid w:val="00543C7B"/>
    <w:rPr>
      <w:rFonts w:ascii="Tahoma" w:eastAsia="Times New Roman" w:hAnsi="Tahoma" w:cs="Times New Roman"/>
      <w:szCs w:val="20"/>
      <w:shd w:val="clear" w:color="auto" w:fill="000080"/>
      <w:lang w:val="es-ES_tradnl" w:eastAsia="es-ES"/>
    </w:rPr>
  </w:style>
  <w:style w:type="paragraph" w:customStyle="1" w:styleId="E2H-Ttulo">
    <w:name w:val="E2H - Título"/>
    <w:basedOn w:val="TtuloNaN"/>
    <w:next w:val="E2H-Texto"/>
    <w:link w:val="E2H-TtuloCarter"/>
    <w:autoRedefine/>
    <w:qFormat/>
    <w:rsid w:val="003C1333"/>
    <w:pPr>
      <w:numPr>
        <w:numId w:val="37"/>
      </w:numPr>
      <w:spacing w:before="240"/>
      <w:ind w:hanging="357"/>
    </w:pPr>
    <w:rPr>
      <w:rFonts w:cs="Lato"/>
      <w:caps/>
      <w:spacing w:val="2"/>
    </w:rPr>
  </w:style>
  <w:style w:type="character" w:customStyle="1" w:styleId="Heading2Char">
    <w:name w:val="Heading 2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pt-PT"/>
    </w:rPr>
  </w:style>
  <w:style w:type="character" w:customStyle="1" w:styleId="Heading3Char">
    <w:name w:val="Heading 3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1F3763" w:themeColor="accent1" w:themeShade="7F"/>
      <w:lang w:val="pt-PT"/>
    </w:rPr>
  </w:style>
  <w:style w:type="character" w:customStyle="1" w:styleId="Heading4Char">
    <w:name w:val="Heading 4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i/>
      <w:iCs/>
      <w:color w:val="2F5496" w:themeColor="accent1" w:themeShade="BF"/>
      <w:lang w:val="pt-PT"/>
    </w:rPr>
  </w:style>
  <w:style w:type="character" w:customStyle="1" w:styleId="Heading5Char">
    <w:name w:val="Heading 5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2F5496" w:themeColor="accent1" w:themeShade="BF"/>
      <w:lang w:val="pt-PT"/>
    </w:rPr>
  </w:style>
  <w:style w:type="character" w:customStyle="1" w:styleId="Heading6Char">
    <w:name w:val="Heading 6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1F3763" w:themeColor="accent1" w:themeShade="7F"/>
      <w:lang w:val="pt-PT"/>
    </w:rPr>
  </w:style>
  <w:style w:type="character" w:customStyle="1" w:styleId="Heading7Char">
    <w:name w:val="Heading 7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i/>
      <w:iCs/>
      <w:color w:val="1F3763" w:themeColor="accent1" w:themeShade="7F"/>
      <w:lang w:val="pt-PT"/>
    </w:rPr>
  </w:style>
  <w:style w:type="character" w:customStyle="1" w:styleId="Heading8Char">
    <w:name w:val="Heading 8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character" w:customStyle="1" w:styleId="Heading9Char">
    <w:name w:val="Heading 9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052491"/>
    <w:rPr>
      <w:color w:val="0563C1" w:themeColor="hyperlink"/>
      <w:u w:val="single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052491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052491"/>
    <w:rPr>
      <w:color w:val="954F72" w:themeColor="followedHyperlink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32702"/>
    <w:rPr>
      <w:rFonts w:ascii="Times New Roman" w:hAnsi="Times New Roman" w:cs="Times New Roman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32702"/>
    <w:rPr>
      <w:rFonts w:ascii="Times New Roman" w:hAnsi="Times New Roman" w:cs="Times New Roman"/>
      <w:sz w:val="18"/>
      <w:szCs w:val="18"/>
      <w:lang w:val="pt-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3D1F26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3D1F26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3D1F26"/>
    <w:rPr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D1F26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3D1F26"/>
    <w:rPr>
      <w:b/>
      <w:bCs/>
      <w:sz w:val="20"/>
      <w:szCs w:val="20"/>
      <w:lang w:val="pt-PT"/>
    </w:rPr>
  </w:style>
  <w:style w:type="paragraph" w:customStyle="1" w:styleId="Caption-Figures">
    <w:name w:val="Caption - Figures"/>
    <w:basedOn w:val="Rodap"/>
    <w:rsid w:val="003C1333"/>
    <w:pPr>
      <w:spacing w:after="240"/>
      <w:jc w:val="center"/>
    </w:pPr>
  </w:style>
  <w:style w:type="character" w:styleId="Nmerodepgina">
    <w:name w:val="page number"/>
    <w:basedOn w:val="Tipodeletrapredefinidodopargrafo"/>
    <w:uiPriority w:val="99"/>
    <w:semiHidden/>
    <w:unhideWhenUsed/>
    <w:rsid w:val="00206721"/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29518F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29518F"/>
    <w:rPr>
      <w:sz w:val="20"/>
      <w:szCs w:val="20"/>
      <w:lang w:val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29518F"/>
    <w:rPr>
      <w:vertAlign w:val="superscript"/>
    </w:rPr>
  </w:style>
  <w:style w:type="paragraph" w:customStyle="1" w:styleId="Equation">
    <w:name w:val="Equation"/>
    <w:basedOn w:val="E2H-Texto"/>
    <w:link w:val="EquationCarter"/>
    <w:rsid w:val="0088501D"/>
    <w:pPr>
      <w:jc w:val="center"/>
    </w:pPr>
    <w:rPr>
      <w:noProof/>
    </w:rPr>
  </w:style>
  <w:style w:type="character" w:customStyle="1" w:styleId="E2H-TextoCarter">
    <w:name w:val="E2H - Texto Caráter"/>
    <w:basedOn w:val="Tipodeletrapredefinidodopargrafo"/>
    <w:link w:val="E2H-Texto"/>
    <w:rsid w:val="00303E97"/>
    <w:rPr>
      <w:rFonts w:eastAsiaTheme="minorEastAsia" w:cs="Lato"/>
      <w:color w:val="000000"/>
      <w:spacing w:val="2"/>
      <w:sz w:val="18"/>
      <w:szCs w:val="28"/>
      <w:lang w:val="pt-PT"/>
    </w:rPr>
  </w:style>
  <w:style w:type="character" w:customStyle="1" w:styleId="EquationCarter">
    <w:name w:val="Equation Caráter"/>
    <w:basedOn w:val="E2H-TextoCarter"/>
    <w:link w:val="Equation"/>
    <w:rsid w:val="0088501D"/>
    <w:rPr>
      <w:rFonts w:eastAsiaTheme="minorEastAsia" w:cs="Lato"/>
      <w:noProof/>
      <w:color w:val="000000"/>
      <w:spacing w:val="2"/>
      <w:sz w:val="20"/>
      <w:szCs w:val="28"/>
      <w:lang w:val="pt-PT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6538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pt-PT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965387"/>
    <w:rPr>
      <w:rFonts w:asciiTheme="majorHAnsi" w:eastAsiaTheme="majorEastAsia" w:hAnsiTheme="majorHAnsi" w:cstheme="majorBidi"/>
      <w:color w:val="1F3763" w:themeColor="accent1" w:themeShade="7F"/>
      <w:lang w:val="pt-PT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65387"/>
    <w:rPr>
      <w:rFonts w:asciiTheme="majorHAnsi" w:eastAsiaTheme="majorEastAsia" w:hAnsiTheme="majorHAnsi" w:cstheme="majorBidi"/>
      <w:i/>
      <w:iCs/>
      <w:color w:val="2F5496" w:themeColor="accent1" w:themeShade="BF"/>
      <w:lang w:val="pt-PT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65387"/>
    <w:rPr>
      <w:rFonts w:asciiTheme="majorHAnsi" w:eastAsiaTheme="majorEastAsia" w:hAnsiTheme="majorHAnsi" w:cstheme="majorBidi"/>
      <w:color w:val="2F5496" w:themeColor="accent1" w:themeShade="BF"/>
      <w:lang w:val="pt-PT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65387"/>
    <w:rPr>
      <w:rFonts w:asciiTheme="majorHAnsi" w:eastAsiaTheme="majorEastAsia" w:hAnsiTheme="majorHAnsi" w:cstheme="majorBidi"/>
      <w:color w:val="1F3763" w:themeColor="accent1" w:themeShade="7F"/>
      <w:lang w:val="pt-PT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65387"/>
    <w:rPr>
      <w:rFonts w:asciiTheme="majorHAnsi" w:eastAsiaTheme="majorEastAsia" w:hAnsiTheme="majorHAnsi" w:cstheme="majorBidi"/>
      <w:i/>
      <w:iCs/>
      <w:color w:val="1F3763" w:themeColor="accent1" w:themeShade="7F"/>
      <w:lang w:val="pt-PT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65387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6538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/>
    </w:rPr>
  </w:style>
  <w:style w:type="numbering" w:styleId="111111">
    <w:name w:val="Outline List 2"/>
    <w:basedOn w:val="Semlista"/>
    <w:uiPriority w:val="99"/>
    <w:semiHidden/>
    <w:unhideWhenUsed/>
    <w:rsid w:val="00CC1830"/>
    <w:pPr>
      <w:numPr>
        <w:numId w:val="34"/>
      </w:numPr>
    </w:pPr>
  </w:style>
  <w:style w:type="character" w:styleId="MenoNoResolvida">
    <w:name w:val="Unresolved Mention"/>
    <w:basedOn w:val="Tipodeletrapredefinidodopargrafo"/>
    <w:uiPriority w:val="99"/>
    <w:semiHidden/>
    <w:unhideWhenUsed/>
    <w:rsid w:val="004264C4"/>
    <w:rPr>
      <w:color w:val="605E5C"/>
      <w:shd w:val="clear" w:color="auto" w:fill="E1DFDD"/>
    </w:rPr>
  </w:style>
  <w:style w:type="paragraph" w:customStyle="1" w:styleId="E2H-Subttulo">
    <w:name w:val="E2H - Subtítulo"/>
    <w:basedOn w:val="Afiliao"/>
    <w:next w:val="E2H-Texto"/>
    <w:rsid w:val="00303E97"/>
  </w:style>
  <w:style w:type="paragraph" w:styleId="Legenda">
    <w:name w:val="caption"/>
    <w:basedOn w:val="E2H-Texto"/>
    <w:next w:val="Normal"/>
    <w:uiPriority w:val="35"/>
    <w:unhideWhenUsed/>
    <w:qFormat/>
    <w:rsid w:val="003C1333"/>
    <w:pPr>
      <w:spacing w:after="200"/>
      <w:jc w:val="center"/>
    </w:pPr>
    <w:rPr>
      <w:rFonts w:ascii="Calibri" w:hAnsi="Calibri"/>
      <w:iCs/>
      <w:color w:val="auto"/>
      <w:spacing w:val="0"/>
      <w:szCs w:val="18"/>
    </w:rPr>
  </w:style>
  <w:style w:type="paragraph" w:customStyle="1" w:styleId="E2H-Figura">
    <w:name w:val="E2H - Figura"/>
    <w:basedOn w:val="E2H-Texto"/>
    <w:rsid w:val="000451EE"/>
    <w:pPr>
      <w:keepNext/>
      <w:spacing w:before="240" w:after="0"/>
      <w:jc w:val="center"/>
    </w:pPr>
    <w:rPr>
      <w:noProof/>
    </w:rPr>
  </w:style>
  <w:style w:type="paragraph" w:customStyle="1" w:styleId="E2H-Legendadefigura">
    <w:name w:val="E2H - Legenda de figura"/>
    <w:next w:val="E2H-Texto"/>
    <w:rsid w:val="00B3002B"/>
    <w:pPr>
      <w:spacing w:before="60" w:after="200"/>
      <w:jc w:val="center"/>
    </w:pPr>
    <w:rPr>
      <w:rFonts w:ascii="Calibri" w:eastAsiaTheme="minorEastAsia" w:hAnsi="Calibri" w:cs="Lato"/>
      <w:iCs/>
      <w:sz w:val="18"/>
      <w:szCs w:val="18"/>
      <w:lang w:val="en-GB"/>
    </w:rPr>
  </w:style>
  <w:style w:type="paragraph" w:customStyle="1" w:styleId="E2H-Legendadetabela">
    <w:name w:val="E2H - Legenda de tabela"/>
    <w:basedOn w:val="E2H-Legendadefigura"/>
    <w:rsid w:val="00B3002B"/>
    <w:pPr>
      <w:keepNext/>
      <w:spacing w:before="200" w:after="60"/>
    </w:pPr>
  </w:style>
  <w:style w:type="table" w:styleId="TabelacomGrelha">
    <w:name w:val="Table Grid"/>
    <w:basedOn w:val="Tabelanormal"/>
    <w:uiPriority w:val="39"/>
    <w:rsid w:val="005D0E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2H-Textodetabela">
    <w:name w:val="E2H - Texto de tabela"/>
    <w:basedOn w:val="E2H-Texto"/>
    <w:rsid w:val="00230784"/>
    <w:pPr>
      <w:spacing w:after="0"/>
    </w:pPr>
    <w:rPr>
      <w:bCs/>
    </w:rPr>
  </w:style>
  <w:style w:type="paragraph" w:customStyle="1" w:styleId="KeywordseAbstract">
    <w:name w:val="Keywords e Abstract"/>
    <w:basedOn w:val="Normal"/>
    <w:autoRedefine/>
    <w:qFormat/>
    <w:rsid w:val="00BA329B"/>
    <w:pPr>
      <w:suppressAutoHyphens/>
      <w:autoSpaceDE w:val="0"/>
      <w:autoSpaceDN w:val="0"/>
      <w:adjustRightInd w:val="0"/>
      <w:spacing w:before="360" w:line="276" w:lineRule="auto"/>
      <w:textAlignment w:val="center"/>
    </w:pPr>
    <w:rPr>
      <w:rFonts w:eastAsiaTheme="minorHAnsi" w:cs="Lato Light"/>
      <w:b/>
      <w:color w:val="000000" w:themeColor="text1"/>
      <w:spacing w:val="4"/>
      <w:szCs w:val="48"/>
      <w:lang w:val="en-GB"/>
    </w:rPr>
  </w:style>
  <w:style w:type="paragraph" w:customStyle="1" w:styleId="Text">
    <w:name w:val="Text"/>
    <w:basedOn w:val="Normal"/>
    <w:link w:val="TextChar"/>
    <w:autoRedefine/>
    <w:qFormat/>
    <w:rsid w:val="00BA329B"/>
    <w:pPr>
      <w:suppressAutoHyphens/>
      <w:autoSpaceDE w:val="0"/>
      <w:autoSpaceDN w:val="0"/>
      <w:adjustRightInd w:val="0"/>
      <w:spacing w:after="240"/>
      <w:jc w:val="both"/>
      <w:textAlignment w:val="center"/>
    </w:pPr>
    <w:rPr>
      <w:rFonts w:eastAsiaTheme="minorHAnsi" w:cs="Lato"/>
      <w:color w:val="000000"/>
      <w:spacing w:val="2"/>
      <w:sz w:val="18"/>
    </w:rPr>
  </w:style>
  <w:style w:type="character" w:customStyle="1" w:styleId="TextChar">
    <w:name w:val="Text Char"/>
    <w:basedOn w:val="Tipodeletrapredefinidodopargrafo"/>
    <w:link w:val="Text"/>
    <w:rsid w:val="00BA329B"/>
    <w:rPr>
      <w:rFonts w:cs="Lato"/>
      <w:color w:val="000000"/>
      <w:spacing w:val="2"/>
      <w:sz w:val="18"/>
      <w:lang w:val="pt-PT"/>
    </w:rPr>
  </w:style>
  <w:style w:type="character" w:styleId="TextodoMarcadordePosio">
    <w:name w:val="Placeholder Text"/>
    <w:basedOn w:val="Tipodeletrapredefinidodopargrafo"/>
    <w:uiPriority w:val="99"/>
    <w:semiHidden/>
    <w:rsid w:val="00230784"/>
    <w:rPr>
      <w:color w:val="808080"/>
    </w:rPr>
  </w:style>
  <w:style w:type="paragraph" w:customStyle="1" w:styleId="E2H-Equao">
    <w:name w:val="E2H - Equação"/>
    <w:basedOn w:val="E2H-Texto"/>
    <w:rsid w:val="00230784"/>
    <w:pPr>
      <w:jc w:val="center"/>
    </w:pPr>
    <w:rPr>
      <w:rFonts w:ascii="Calibri" w:hAnsi="Calibri"/>
      <w:iCs/>
      <w:szCs w:val="18"/>
    </w:rPr>
  </w:style>
  <w:style w:type="paragraph" w:customStyle="1" w:styleId="E2H-Sub-ttulo">
    <w:name w:val="E2H - Sub-título"/>
    <w:basedOn w:val="E2H-Ttulo"/>
    <w:link w:val="E2H-Sub-ttuloCarter"/>
    <w:qFormat/>
    <w:rsid w:val="00303E97"/>
    <w:pPr>
      <w:numPr>
        <w:ilvl w:val="1"/>
      </w:numPr>
    </w:pPr>
  </w:style>
  <w:style w:type="character" w:customStyle="1" w:styleId="TtuloNaNCarter">
    <w:name w:val="Título NaN Caráter"/>
    <w:basedOn w:val="Tipodeletrapredefinidodopargrafo"/>
    <w:link w:val="TtuloNaN"/>
    <w:rsid w:val="00303E97"/>
    <w:rPr>
      <w:rFonts w:eastAsiaTheme="minorEastAsia" w:cs="Lato Light"/>
      <w:b/>
      <w:color w:val="000000" w:themeColor="text1"/>
      <w:spacing w:val="4"/>
      <w:szCs w:val="48"/>
      <w:lang w:val="en-GB"/>
    </w:rPr>
  </w:style>
  <w:style w:type="character" w:customStyle="1" w:styleId="E2H-TtuloCarter">
    <w:name w:val="E2H - Título Caráter"/>
    <w:basedOn w:val="TtuloNaNCarter"/>
    <w:link w:val="E2H-Ttulo"/>
    <w:rsid w:val="00303E97"/>
    <w:rPr>
      <w:rFonts w:eastAsiaTheme="minorEastAsia" w:cs="Lato"/>
      <w:b/>
      <w:caps/>
      <w:color w:val="000000" w:themeColor="text1"/>
      <w:spacing w:val="2"/>
      <w:szCs w:val="48"/>
      <w:lang w:val="en-GB"/>
    </w:rPr>
  </w:style>
  <w:style w:type="character" w:customStyle="1" w:styleId="E2H-Sub-ttuloCarter">
    <w:name w:val="E2H - Sub-título Caráter"/>
    <w:basedOn w:val="E2H-TtuloCarter"/>
    <w:link w:val="E2H-Sub-ttulo"/>
    <w:rsid w:val="00303E97"/>
    <w:rPr>
      <w:rFonts w:eastAsiaTheme="minorEastAsia" w:cs="Lato"/>
      <w:b/>
      <w:caps/>
      <w:color w:val="000000" w:themeColor="text1"/>
      <w:spacing w:val="2"/>
      <w:szCs w:val="4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5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9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8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85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serra\AppData\Local\Microsoft\Windows\INetCache\Content.Outlook\OWKL7PI1\CEES2023_PaperTemplate_V1_2023_02_0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3E8AD7F-12F5-404C-A522-755095975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CEES2023_PaperTemplate_V1_2023_02_06</Template>
  <TotalTime>0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Vieira</dc:creator>
  <cp:keywords/>
  <dc:description/>
  <cp:lastModifiedBy>Catarina Lopes Serra</cp:lastModifiedBy>
  <cp:revision>2</cp:revision>
  <cp:lastPrinted>2022-07-25T09:40:00Z</cp:lastPrinted>
  <dcterms:created xsi:type="dcterms:W3CDTF">2024-02-21T14:50:00Z</dcterms:created>
  <dcterms:modified xsi:type="dcterms:W3CDTF">2024-02-21T14:50:00Z</dcterms:modified>
</cp:coreProperties>
</file>